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7E22F9" w:rsidRDefault="007E22F9" w:rsidP="007D6240">
      <w:pPr>
        <w:ind w:left="-284"/>
        <w:rPr>
          <w:rFonts w:ascii="Verdana" w:hAnsi="Verdana"/>
          <w:noProof/>
          <w:lang w:eastAsia="ru-RU"/>
        </w:rPr>
      </w:pPr>
      <w:r>
        <w:rPr>
          <w:rFonts w:ascii="Verdana" w:hAnsi="Verdana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-712470</wp:posOffset>
                </wp:positionV>
                <wp:extent cx="7559566" cy="10655272"/>
                <wp:effectExtent l="0" t="0" r="3810" b="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566" cy="10655272"/>
                          <a:chOff x="0" y="0"/>
                          <a:chExt cx="7559566" cy="10655272"/>
                        </a:xfrm>
                      </wpg:grpSpPr>
                      <wps:wsp>
                        <wps:cNvPr id="2" name="Прямоугольник с одним вырезанным углом 2"/>
                        <wps:cNvSpPr/>
                        <wps:spPr>
                          <a:xfrm flipH="1">
                            <a:off x="15766" y="1734207"/>
                            <a:ext cx="7543800" cy="8921065"/>
                          </a:xfrm>
                          <a:custGeom>
                            <a:avLst/>
                            <a:gdLst>
                              <a:gd name="connsiteX0" fmla="*/ 0 w 7543800"/>
                              <a:gd name="connsiteY0" fmla="*/ 0 h 8934450"/>
                              <a:gd name="connsiteX1" fmla="*/ 5295898 w 7543800"/>
                              <a:gd name="connsiteY1" fmla="*/ 0 h 8934450"/>
                              <a:gd name="connsiteX2" fmla="*/ 7543800 w 7543800"/>
                              <a:gd name="connsiteY2" fmla="*/ 2247902 h 8934450"/>
                              <a:gd name="connsiteX3" fmla="*/ 7543800 w 7543800"/>
                              <a:gd name="connsiteY3" fmla="*/ 8934450 h 8934450"/>
                              <a:gd name="connsiteX4" fmla="*/ 0 w 7543800"/>
                              <a:gd name="connsiteY4" fmla="*/ 8934450 h 8934450"/>
                              <a:gd name="connsiteX5" fmla="*/ 0 w 7543800"/>
                              <a:gd name="connsiteY5" fmla="*/ 0 h 8934450"/>
                              <a:gd name="connsiteX0" fmla="*/ 0 w 7543800"/>
                              <a:gd name="connsiteY0" fmla="*/ 19050 h 8953500"/>
                              <a:gd name="connsiteX1" fmla="*/ 6362698 w 7543800"/>
                              <a:gd name="connsiteY1" fmla="*/ 0 h 8953500"/>
                              <a:gd name="connsiteX2" fmla="*/ 7543800 w 7543800"/>
                              <a:gd name="connsiteY2" fmla="*/ 2266952 h 8953500"/>
                              <a:gd name="connsiteX3" fmla="*/ 7543800 w 7543800"/>
                              <a:gd name="connsiteY3" fmla="*/ 8953500 h 8953500"/>
                              <a:gd name="connsiteX4" fmla="*/ 0 w 7543800"/>
                              <a:gd name="connsiteY4" fmla="*/ 8953500 h 8953500"/>
                              <a:gd name="connsiteX5" fmla="*/ 0 w 7543800"/>
                              <a:gd name="connsiteY5" fmla="*/ 19050 h 8953500"/>
                              <a:gd name="connsiteX0" fmla="*/ 0 w 7543800"/>
                              <a:gd name="connsiteY0" fmla="*/ 19050 h 8953500"/>
                              <a:gd name="connsiteX1" fmla="*/ 6362698 w 7543800"/>
                              <a:gd name="connsiteY1" fmla="*/ 0 h 8953500"/>
                              <a:gd name="connsiteX2" fmla="*/ 7543800 w 7543800"/>
                              <a:gd name="connsiteY2" fmla="*/ 2476502 h 8953500"/>
                              <a:gd name="connsiteX3" fmla="*/ 7543800 w 7543800"/>
                              <a:gd name="connsiteY3" fmla="*/ 8953500 h 8953500"/>
                              <a:gd name="connsiteX4" fmla="*/ 0 w 7543800"/>
                              <a:gd name="connsiteY4" fmla="*/ 8953500 h 8953500"/>
                              <a:gd name="connsiteX5" fmla="*/ 0 w 7543800"/>
                              <a:gd name="connsiteY5" fmla="*/ 19050 h 8953500"/>
                              <a:gd name="connsiteX0" fmla="*/ 0 w 7543800"/>
                              <a:gd name="connsiteY0" fmla="*/ 0 h 8934450"/>
                              <a:gd name="connsiteX1" fmla="*/ 6438898 w 7543800"/>
                              <a:gd name="connsiteY1" fmla="*/ 57150 h 8934450"/>
                              <a:gd name="connsiteX2" fmla="*/ 7543800 w 7543800"/>
                              <a:gd name="connsiteY2" fmla="*/ 2457452 h 8934450"/>
                              <a:gd name="connsiteX3" fmla="*/ 7543800 w 7543800"/>
                              <a:gd name="connsiteY3" fmla="*/ 8934450 h 8934450"/>
                              <a:gd name="connsiteX4" fmla="*/ 0 w 7543800"/>
                              <a:gd name="connsiteY4" fmla="*/ 8934450 h 8934450"/>
                              <a:gd name="connsiteX5" fmla="*/ 0 w 7543800"/>
                              <a:gd name="connsiteY5" fmla="*/ 0 h 8934450"/>
                              <a:gd name="connsiteX0" fmla="*/ 19050 w 7543800"/>
                              <a:gd name="connsiteY0" fmla="*/ 0 h 8915400"/>
                              <a:gd name="connsiteX1" fmla="*/ 6438898 w 7543800"/>
                              <a:gd name="connsiteY1" fmla="*/ 38100 h 8915400"/>
                              <a:gd name="connsiteX2" fmla="*/ 7543800 w 7543800"/>
                              <a:gd name="connsiteY2" fmla="*/ 2438402 h 8915400"/>
                              <a:gd name="connsiteX3" fmla="*/ 7543800 w 7543800"/>
                              <a:gd name="connsiteY3" fmla="*/ 8915400 h 8915400"/>
                              <a:gd name="connsiteX4" fmla="*/ 0 w 7543800"/>
                              <a:gd name="connsiteY4" fmla="*/ 8915400 h 8915400"/>
                              <a:gd name="connsiteX5" fmla="*/ 19050 w 7543800"/>
                              <a:gd name="connsiteY5" fmla="*/ 0 h 8915400"/>
                              <a:gd name="connsiteX0" fmla="*/ 19050 w 7543800"/>
                              <a:gd name="connsiteY0" fmla="*/ 35052 h 8950452"/>
                              <a:gd name="connsiteX1" fmla="*/ 6409637 w 7543800"/>
                              <a:gd name="connsiteY1" fmla="*/ 0 h 8950452"/>
                              <a:gd name="connsiteX2" fmla="*/ 7543800 w 7543800"/>
                              <a:gd name="connsiteY2" fmla="*/ 2473454 h 8950452"/>
                              <a:gd name="connsiteX3" fmla="*/ 7543800 w 7543800"/>
                              <a:gd name="connsiteY3" fmla="*/ 8950452 h 8950452"/>
                              <a:gd name="connsiteX4" fmla="*/ 0 w 7543800"/>
                              <a:gd name="connsiteY4" fmla="*/ 8950452 h 8950452"/>
                              <a:gd name="connsiteX5" fmla="*/ 19050 w 7543800"/>
                              <a:gd name="connsiteY5" fmla="*/ 35052 h 8950452"/>
                              <a:gd name="connsiteX0" fmla="*/ 0 w 7543800"/>
                              <a:gd name="connsiteY0" fmla="*/ 20422 h 8950452"/>
                              <a:gd name="connsiteX1" fmla="*/ 6409637 w 7543800"/>
                              <a:gd name="connsiteY1" fmla="*/ 0 h 8950452"/>
                              <a:gd name="connsiteX2" fmla="*/ 7543800 w 7543800"/>
                              <a:gd name="connsiteY2" fmla="*/ 2473454 h 8950452"/>
                              <a:gd name="connsiteX3" fmla="*/ 7543800 w 7543800"/>
                              <a:gd name="connsiteY3" fmla="*/ 8950452 h 8950452"/>
                              <a:gd name="connsiteX4" fmla="*/ 0 w 7543800"/>
                              <a:gd name="connsiteY4" fmla="*/ 8950452 h 8950452"/>
                              <a:gd name="connsiteX5" fmla="*/ 0 w 7543800"/>
                              <a:gd name="connsiteY5" fmla="*/ 20422 h 8950452"/>
                              <a:gd name="connsiteX0" fmla="*/ 19051 w 7543800"/>
                              <a:gd name="connsiteY0" fmla="*/ 7680 h 8950452"/>
                              <a:gd name="connsiteX1" fmla="*/ 6409637 w 7543800"/>
                              <a:gd name="connsiteY1" fmla="*/ 0 h 8950452"/>
                              <a:gd name="connsiteX2" fmla="*/ 7543800 w 7543800"/>
                              <a:gd name="connsiteY2" fmla="*/ 2473454 h 8950452"/>
                              <a:gd name="connsiteX3" fmla="*/ 7543800 w 7543800"/>
                              <a:gd name="connsiteY3" fmla="*/ 8950452 h 8950452"/>
                              <a:gd name="connsiteX4" fmla="*/ 0 w 7543800"/>
                              <a:gd name="connsiteY4" fmla="*/ 8950452 h 8950452"/>
                              <a:gd name="connsiteX5" fmla="*/ 19051 w 7543800"/>
                              <a:gd name="connsiteY5" fmla="*/ 7680 h 8950452"/>
                              <a:gd name="connsiteX0" fmla="*/ 6350 w 7543800"/>
                              <a:gd name="connsiteY0" fmla="*/ 20422 h 8950452"/>
                              <a:gd name="connsiteX1" fmla="*/ 6409637 w 7543800"/>
                              <a:gd name="connsiteY1" fmla="*/ 0 h 8950452"/>
                              <a:gd name="connsiteX2" fmla="*/ 7543800 w 7543800"/>
                              <a:gd name="connsiteY2" fmla="*/ 2473454 h 8950452"/>
                              <a:gd name="connsiteX3" fmla="*/ 7543800 w 7543800"/>
                              <a:gd name="connsiteY3" fmla="*/ 8950452 h 8950452"/>
                              <a:gd name="connsiteX4" fmla="*/ 0 w 7543800"/>
                              <a:gd name="connsiteY4" fmla="*/ 8950452 h 8950452"/>
                              <a:gd name="connsiteX5" fmla="*/ 6350 w 7543800"/>
                              <a:gd name="connsiteY5" fmla="*/ 20422 h 8950452"/>
                              <a:gd name="connsiteX0" fmla="*/ 6350 w 7543800"/>
                              <a:gd name="connsiteY0" fmla="*/ 14051 h 8950452"/>
                              <a:gd name="connsiteX1" fmla="*/ 6409637 w 7543800"/>
                              <a:gd name="connsiteY1" fmla="*/ 0 h 8950452"/>
                              <a:gd name="connsiteX2" fmla="*/ 7543800 w 7543800"/>
                              <a:gd name="connsiteY2" fmla="*/ 2473454 h 8950452"/>
                              <a:gd name="connsiteX3" fmla="*/ 7543800 w 7543800"/>
                              <a:gd name="connsiteY3" fmla="*/ 8950452 h 8950452"/>
                              <a:gd name="connsiteX4" fmla="*/ 0 w 7543800"/>
                              <a:gd name="connsiteY4" fmla="*/ 8950452 h 8950452"/>
                              <a:gd name="connsiteX5" fmla="*/ 6350 w 7543800"/>
                              <a:gd name="connsiteY5" fmla="*/ 14051 h 8950452"/>
                              <a:gd name="connsiteX0" fmla="*/ 12289 w 7543800"/>
                              <a:gd name="connsiteY0" fmla="*/ 0 h 8950452"/>
                              <a:gd name="connsiteX1" fmla="*/ 6409637 w 7543800"/>
                              <a:gd name="connsiteY1" fmla="*/ 0 h 8950452"/>
                              <a:gd name="connsiteX2" fmla="*/ 7543800 w 7543800"/>
                              <a:gd name="connsiteY2" fmla="*/ 2473454 h 8950452"/>
                              <a:gd name="connsiteX3" fmla="*/ 7543800 w 7543800"/>
                              <a:gd name="connsiteY3" fmla="*/ 8950452 h 8950452"/>
                              <a:gd name="connsiteX4" fmla="*/ 0 w 7543800"/>
                              <a:gd name="connsiteY4" fmla="*/ 8950452 h 8950452"/>
                              <a:gd name="connsiteX5" fmla="*/ 12289 w 7543800"/>
                              <a:gd name="connsiteY5" fmla="*/ 0 h 89504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543800" h="8950452">
                                <a:moveTo>
                                  <a:pt x="12289" y="0"/>
                                </a:moveTo>
                                <a:lnTo>
                                  <a:pt x="6409637" y="0"/>
                                </a:lnTo>
                                <a:lnTo>
                                  <a:pt x="7543800" y="2473454"/>
                                </a:lnTo>
                                <a:lnTo>
                                  <a:pt x="7543800" y="8950452"/>
                                </a:lnTo>
                                <a:lnTo>
                                  <a:pt x="0" y="8950452"/>
                                </a:lnTo>
                                <a:cubicBezTo>
                                  <a:pt x="6350" y="5969528"/>
                                  <a:pt x="5939" y="2980924"/>
                                  <a:pt x="1228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ffectLst>
                            <a:reflection endPos="0" dist="50800" dir="5400000" sy="-100000" algn="bl" rotWithShape="0"/>
                            <a:softEdge rad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Freeform: Shape 16">
                          <a:extLst>
                            <a:ext uri="{FF2B5EF4-FFF2-40B4-BE49-F238E27FC236}">
                              <a16:creationId xmlns:a16="http://schemas.microsoft.com/office/drawing/2014/main" id="{7CB4857B-ED7C-444D-9F04-2F885114A1C2}"/>
                            </a:ext>
                            <a:ext uri="{C183D7F6-B498-43B3-948B-1728B52AA6E4}">
                              <adec:decorative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dec="http://schemas.microsoft.com/office/drawing/2017/decorative" xmlns="" xmlns:lc="http://schemas.openxmlformats.org/drawingml/2006/lockedCanvas" val="1"/>
                            </a:ext>
                          </a:extLst>
                        </wps:cNvPr>
                        <wps:cNvSpPr>
                          <a:spLocks noGrp="1" noRot="1" noChangeAspect="1" noMove="1" noResize="1" noEditPoints="1" noAdjustHandles="1" noChangeArrowheads="1" noChangeShapeType="1" noTextEdit="1"/>
                        </wps:cNvSpPr>
                        <wps:spPr>
                          <a:xfrm>
                            <a:off x="0" y="0"/>
                            <a:ext cx="1764099" cy="1558212"/>
                          </a:xfrm>
                          <a:custGeom>
                            <a:avLst/>
                            <a:gdLst>
                              <a:gd name="connsiteX0" fmla="*/ 0 w 1764099"/>
                              <a:gd name="connsiteY0" fmla="*/ 0 h 1558212"/>
                              <a:gd name="connsiteX1" fmla="*/ 1764099 w 1764099"/>
                              <a:gd name="connsiteY1" fmla="*/ 0 h 1558212"/>
                              <a:gd name="connsiteX2" fmla="*/ 1042087 w 1764099"/>
                              <a:gd name="connsiteY2" fmla="*/ 1558212 h 1558212"/>
                              <a:gd name="connsiteX3" fmla="*/ 0 w 1764099"/>
                              <a:gd name="connsiteY3" fmla="*/ 1558212 h 15582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764099" h="1558212">
                                <a:moveTo>
                                  <a:pt x="0" y="0"/>
                                </a:moveTo>
                                <a:lnTo>
                                  <a:pt x="1764099" y="0"/>
                                </a:lnTo>
                                <a:lnTo>
                                  <a:pt x="1042087" y="1558212"/>
                                </a:lnTo>
                                <a:lnTo>
                                  <a:pt x="0" y="1558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478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21" name="Freeform: Shape 20">
                          <a:extLst>
                            <a:ext uri="{FF2B5EF4-FFF2-40B4-BE49-F238E27FC236}">
                              <a16:creationId xmlns:a16="http://schemas.microsoft.com/office/drawing/2014/main" id="{479F5F2B-8B58-4140-AE6A-51F6C67B18D9}"/>
                            </a:ext>
                            <a:ext uri="{C183D7F6-B498-43B3-948B-1728B52AA6E4}">
                              <adec:decorative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dec="http://schemas.microsoft.com/office/drawing/2017/decorative" xmlns="" xmlns:lc="http://schemas.openxmlformats.org/drawingml/2006/lockedCanvas" val="1"/>
                            </a:ext>
                          </a:extLst>
                        </wps:cNvPr>
                        <wps:cNvSpPr>
                          <a:spLocks noGrp="1" noRot="1" noChangeAspect="1" noMove="1" noResize="1" noEditPoints="1" noAdjustHandles="1" noChangeArrowheads="1" noChangeShapeType="1" noTextEdit="1"/>
                        </wps:cNvSpPr>
                        <wps:spPr>
                          <a:xfrm>
                            <a:off x="15766" y="1734207"/>
                            <a:ext cx="971550" cy="2096770"/>
                          </a:xfrm>
                          <a:custGeom>
                            <a:avLst/>
                            <a:gdLst>
                              <a:gd name="connsiteX0" fmla="*/ 0 w 971654"/>
                              <a:gd name="connsiteY0" fmla="*/ 0 h 2096979"/>
                              <a:gd name="connsiteX1" fmla="*/ 971654 w 971654"/>
                              <a:gd name="connsiteY1" fmla="*/ 0 h 2096979"/>
                              <a:gd name="connsiteX2" fmla="*/ 0 w 971654"/>
                              <a:gd name="connsiteY2" fmla="*/ 2096979 h 2096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71654" h="2096979">
                                <a:moveTo>
                                  <a:pt x="0" y="0"/>
                                </a:moveTo>
                                <a:lnTo>
                                  <a:pt x="971654" y="0"/>
                                </a:lnTo>
                                <a:lnTo>
                                  <a:pt x="0" y="2096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a16="http://schemas.microsoft.com/office/drawing/2014/main" id="{6E4B3505-40B1-420C-A179-FC7D7DB62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186" y="362607"/>
                            <a:ext cx="1122045" cy="1191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16229123-2395-4C4D-970B-AF6D69A1CA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0441" y="459039"/>
                            <a:ext cx="723900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B1D728" id="Группа 6" o:spid="_x0000_s1026" style="position:absolute;margin-left:-85.05pt;margin-top:-56.1pt;width:595.25pt;height:839pt;z-index:-251650048;mso-width-relative:margin;mso-height-relative:margin" coordsize="75595,106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">
                <v:shape id="Прямоугольник с одним вырезанным углом 2" o:spid="_x0000_s1027" style="position:absolute;left:157;top:17342;width:75438;height:89210;flip:x;visibility:visible;mso-wrap-style:square;v-text-anchor:middle" coordsize="7543800,895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" path="m12289,l6409637,,7543800,2473454r,6476998l,8950452c6350,5969528,5939,2980924,12289,xe" fillcolor="#d8d8d8 [2732]" stroked="f" strokeweight="1pt">
                  <v:stroke joinstyle="miter"/>
                  <v:path arrowok="t" o:connecttype="custom" o:connectlocs="12289,0;6409637,0;7543800,2465333;7543800,8921065;0,8921065;12289,0" o:connectangles="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s1028" type="#_x0000_t75" style="position:absolute;left:1891;top:3626;width:11221;height:11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">
                  <v:imagedata r:id="rId12" o:title=""/>
                  <v:path arrowok="t"/>
                </v:shape>
                <v:shape id="Рисунок 3" o:spid="_x0000_s1029" type="#_x0000_t75" style="position:absolute;left:62904;top:4590;width:7239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">
                  <v:imagedata r:id="rId13" o:title=""/>
                  <v:path arrowok="t"/>
                </v:shape>
              </v:group>
            </w:pict>
          </mc:Fallback>
        </mc:AlternateContent>
      </w:r>
      <w:bookmarkEnd w:id="0"/>
    </w:p>
    <w:p w:rsidR="007F5E38" w:rsidRDefault="00B60C3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  <w:sdt>
        <w:sdtPr>
          <w:rPr>
            <w:rFonts w:ascii="Verdana" w:hAnsi="Verdana"/>
          </w:rPr>
          <w:id w:val="1413509501"/>
          <w:docPartObj>
            <w:docPartGallery w:val="Cover Pages"/>
            <w:docPartUnique/>
          </w:docPartObj>
        </w:sdtPr>
        <w:sdtEndPr>
          <w:rPr>
            <w:rFonts w:eastAsia="Times New Roman" w:cs="Times New Roman"/>
            <w:noProof/>
            <w:sz w:val="24"/>
            <w:szCs w:val="24"/>
          </w:rPr>
        </w:sdtEndPr>
        <w:sdtContent>
          <w:r w:rsidR="00A211AA">
            <w:rPr>
              <w:rFonts w:ascii="Verdana" w:hAnsi="Verdana"/>
            </w:rPr>
            <w:softHyphen/>
          </w:r>
        </w:sdtContent>
      </w:sdt>
      <w:r w:rsidR="00960D2F">
        <w:rPr>
          <w:rFonts w:ascii="Verdana" w:eastAsia="Times New Roman" w:hAnsi="Verdana" w:cs="Times New Roman"/>
          <w:noProof/>
          <w:sz w:val="24"/>
          <w:szCs w:val="24"/>
        </w:rPr>
        <w:softHyphen/>
      </w: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1C3BDB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  <w:r w:rsidRPr="002044E3">
        <w:rPr>
          <w:rFonts w:ascii="Verdana" w:hAnsi="Verdana"/>
          <w:noProof/>
          <w:lang w:eastAsia="ru-RU"/>
        </w:rPr>
        <mc:AlternateContent>
          <mc:Choice Requires="wps">
            <w:drawing>
              <wp:anchor distT="0" distB="0" distL="182880" distR="182880" simplePos="0" relativeHeight="251652096" behindDoc="0" locked="0" layoutInCell="1" allowOverlap="1" wp14:anchorId="232251EE" wp14:editId="76ADD952">
                <wp:simplePos x="0" y="0"/>
                <wp:positionH relativeFrom="margin">
                  <wp:posOffset>1090295</wp:posOffset>
                </wp:positionH>
                <wp:positionV relativeFrom="page">
                  <wp:posOffset>5118735</wp:posOffset>
                </wp:positionV>
                <wp:extent cx="4594860" cy="2532380"/>
                <wp:effectExtent l="0" t="0" r="15240" b="1270"/>
                <wp:wrapSquare wrapText="bothSides"/>
                <wp:docPr id="93" name="Текстовое поле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4860" cy="2532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4A5D" w:rsidRPr="006041F3" w:rsidRDefault="00944A5D" w:rsidP="000447A5">
                            <w:pPr>
                              <w:pStyle w:val="ab"/>
                              <w:tabs>
                                <w:tab w:val="left" w:pos="4962"/>
                              </w:tabs>
                              <w:spacing w:before="40" w:after="560" w:line="216" w:lineRule="auto"/>
                              <w:rPr>
                                <w:color w:val="1F3864" w:themeColor="accent5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1F3864" w:themeColor="accent5" w:themeShade="80"/>
                                <w:sz w:val="72"/>
                                <w:szCs w:val="72"/>
                              </w:rPr>
                              <w:t>Инструкции по работе в АРМ</w:t>
                            </w:r>
                          </w:p>
                          <w:p w:rsidR="00944A5D" w:rsidRDefault="00944A5D" w:rsidP="007D6240">
                            <w:pPr>
                              <w:pStyle w:val="ab"/>
                              <w:tabs>
                                <w:tab w:val="left" w:pos="4962"/>
                              </w:tabs>
                              <w:spacing w:before="40" w:after="40"/>
                              <w:rPr>
                                <w:color w:val="1F3864" w:themeColor="accent5" w:themeShade="80"/>
                                <w:sz w:val="52"/>
                                <w:szCs w:val="52"/>
                              </w:rPr>
                            </w:pPr>
                          </w:p>
                          <w:sdt>
                            <w:sdtPr>
                              <w:rPr>
                                <w:caps/>
                                <w:sz w:val="28"/>
                                <w:szCs w:val="28"/>
                              </w:rPr>
                              <w:alias w:val="Подзаголовок"/>
                              <w:tag w:val=""/>
                              <w:id w:val="193153463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944A5D" w:rsidRPr="008E7B6E" w:rsidRDefault="00944A5D" w:rsidP="007D6240">
                                <w:pPr>
                                  <w:pStyle w:val="ab"/>
                                  <w:tabs>
                                    <w:tab w:val="left" w:pos="4962"/>
                                  </w:tabs>
                                  <w:spacing w:before="40" w:after="40"/>
                                  <w:rPr>
                                    <w:cap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aps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4472C4" w:themeColor="accent5"/>
                                <w:sz w:val="24"/>
                                <w:szCs w:val="24"/>
                              </w:rPr>
                              <w:alias w:val="Автор"/>
                              <w:tag w:val=""/>
                              <w:id w:val="969020454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944A5D" w:rsidRDefault="00944A5D" w:rsidP="007D6240">
                                <w:pPr>
                                  <w:pStyle w:val="ab"/>
                                  <w:tabs>
                                    <w:tab w:val="left" w:pos="4962"/>
                                  </w:tabs>
                                  <w:spacing w:before="80" w:after="40"/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Подкопаева Татьяна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2251EE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1" o:spid="_x0000_s1026" type="#_x0000_t202" style="position:absolute;left:0;text-align:left;margin-left:85.85pt;margin-top:403.05pt;width:361.8pt;height:199.4pt;z-index:251652096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" filled="f" stroked="f" strokeweight=".5pt">
                <v:textbox inset="0,0,0,0">
                  <w:txbxContent>
                    <w:p w:rsidR="00944A5D" w:rsidRPr="006041F3" w:rsidRDefault="00944A5D" w:rsidP="000447A5">
                      <w:pPr>
                        <w:pStyle w:val="ab"/>
                        <w:tabs>
                          <w:tab w:val="left" w:pos="4962"/>
                        </w:tabs>
                        <w:spacing w:before="40" w:after="560" w:line="216" w:lineRule="auto"/>
                        <w:rPr>
                          <w:color w:val="1F3864" w:themeColor="accent5" w:themeShade="80"/>
                          <w:sz w:val="72"/>
                          <w:szCs w:val="72"/>
                        </w:rPr>
                      </w:pPr>
                      <w:r>
                        <w:rPr>
                          <w:color w:val="1F3864" w:themeColor="accent5" w:themeShade="80"/>
                          <w:sz w:val="72"/>
                          <w:szCs w:val="72"/>
                        </w:rPr>
                        <w:t>Инструкции по работе в АРМ</w:t>
                      </w:r>
                    </w:p>
                    <w:p w:rsidR="00944A5D" w:rsidRDefault="00944A5D" w:rsidP="007D6240">
                      <w:pPr>
                        <w:pStyle w:val="ab"/>
                        <w:tabs>
                          <w:tab w:val="left" w:pos="4962"/>
                        </w:tabs>
                        <w:spacing w:before="40" w:after="40"/>
                        <w:rPr>
                          <w:color w:val="1F3864" w:themeColor="accent5" w:themeShade="80"/>
                          <w:sz w:val="52"/>
                          <w:szCs w:val="52"/>
                        </w:rPr>
                      </w:pPr>
                    </w:p>
                    <w:sdt>
                      <w:sdtPr>
                        <w:rPr>
                          <w:caps/>
                          <w:sz w:val="28"/>
                          <w:szCs w:val="28"/>
                        </w:rPr>
                        <w:alias w:val="Подзаголовок"/>
                        <w:tag w:val=""/>
                        <w:id w:val="1931534639"/>
                        <w:showingPlcHdr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:rsidR="00944A5D" w:rsidRPr="008E7B6E" w:rsidRDefault="00944A5D" w:rsidP="007D6240">
                          <w:pPr>
                            <w:pStyle w:val="ab"/>
                            <w:tabs>
                              <w:tab w:val="left" w:pos="4962"/>
                            </w:tabs>
                            <w:spacing w:before="40" w:after="40"/>
                            <w:rPr>
                              <w:caps/>
                              <w:sz w:val="28"/>
                              <w:szCs w:val="28"/>
                            </w:rPr>
                          </w:pPr>
                          <w:r>
                            <w:rPr>
                              <w:caps/>
                              <w:sz w:val="28"/>
                              <w:szCs w:val="28"/>
                            </w:rPr>
                            <w:t xml:space="preserve">     </w:t>
                          </w:r>
                        </w:p>
                      </w:sdtContent>
                    </w:sdt>
                    <w:sdt>
                      <w:sdtPr>
                        <w:rPr>
                          <w:caps/>
                          <w:color w:val="4472C4" w:themeColor="accent5"/>
                          <w:sz w:val="24"/>
                          <w:szCs w:val="24"/>
                        </w:rPr>
                        <w:alias w:val="Автор"/>
                        <w:tag w:val=""/>
                        <w:id w:val="969020454"/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:text/>
                      </w:sdtPr>
                      <w:sdtEndPr/>
                      <w:sdtContent>
                        <w:p w:rsidR="00944A5D" w:rsidRDefault="00944A5D" w:rsidP="007D6240">
                          <w:pPr>
                            <w:pStyle w:val="ab"/>
                            <w:tabs>
                              <w:tab w:val="left" w:pos="4962"/>
                            </w:tabs>
                            <w:spacing w:before="80" w:after="40"/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</w:pPr>
                          <w: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t>Подкопаева Татьяна</w:t>
                          </w:r>
                        </w:p>
                      </w:sdtContent>
                    </w:sdt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5165100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F0FED" w:rsidRPr="00312A80" w:rsidRDefault="009F0FED" w:rsidP="003D6485">
          <w:pPr>
            <w:pStyle w:val="ad"/>
            <w:rPr>
              <w:rFonts w:ascii="Verdana" w:hAnsi="Verdana"/>
              <w:color w:val="auto"/>
            </w:rPr>
          </w:pPr>
          <w:r w:rsidRPr="00312A80">
            <w:rPr>
              <w:rFonts w:ascii="Verdana" w:hAnsi="Verdana"/>
              <w:color w:val="auto"/>
            </w:rPr>
            <w:t>Оглавление</w:t>
          </w:r>
        </w:p>
        <w:p w:rsidR="00312A80" w:rsidRPr="00312A80" w:rsidRDefault="009F0FED">
          <w:pPr>
            <w:pStyle w:val="11"/>
            <w:tabs>
              <w:tab w:val="left" w:pos="440"/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r w:rsidRPr="00312A80">
            <w:rPr>
              <w:rFonts w:ascii="Verdana" w:hAnsi="Verdana"/>
              <w:sz w:val="24"/>
              <w:szCs w:val="24"/>
            </w:rPr>
            <w:fldChar w:fldCharType="begin"/>
          </w:r>
          <w:r w:rsidRPr="00312A80">
            <w:rPr>
              <w:rFonts w:ascii="Verdana" w:hAnsi="Verdana"/>
              <w:sz w:val="24"/>
              <w:szCs w:val="24"/>
            </w:rPr>
            <w:instrText xml:space="preserve"> TOC \o "1-3" \h \z \u </w:instrText>
          </w:r>
          <w:r w:rsidRPr="00312A80">
            <w:rPr>
              <w:rFonts w:ascii="Verdana" w:hAnsi="Verdana"/>
              <w:sz w:val="24"/>
              <w:szCs w:val="24"/>
            </w:rPr>
            <w:fldChar w:fldCharType="separate"/>
          </w:r>
          <w:hyperlink w:anchor="_Toc98523740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1.</w:t>
            </w:r>
            <w:r w:rsidR="00312A80" w:rsidRPr="00312A80">
              <w:rPr>
                <w:rFonts w:ascii="Verdana" w:eastAsiaTheme="minorEastAsia" w:hAnsi="Verdana"/>
                <w:noProof/>
                <w:sz w:val="24"/>
                <w:szCs w:val="24"/>
                <w:lang w:eastAsia="ru-RU"/>
              </w:rPr>
              <w:tab/>
            </w:r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Начало работ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_Toc98523740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4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11"/>
            <w:tabs>
              <w:tab w:val="left" w:pos="440"/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41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2.</w:t>
            </w:r>
            <w:r w:rsidR="00312A80" w:rsidRPr="00312A80">
              <w:rPr>
                <w:rFonts w:ascii="Verdana" w:eastAsiaTheme="minorEastAsia" w:hAnsi="Verdana"/>
                <w:noProof/>
                <w:sz w:val="24"/>
                <w:szCs w:val="24"/>
                <w:lang w:eastAsia="ru-RU"/>
              </w:rPr>
              <w:tab/>
            </w:r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Блок Холодильный склад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_Toc98523741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6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42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2.1 Работа в АРМ «Приёмка (ТСД)»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_Toc98523742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6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31"/>
            <w:rPr>
              <w:rFonts w:eastAsiaTheme="minorEastAsia"/>
              <w:lang w:eastAsia="ru-RU"/>
            </w:rPr>
          </w:pPr>
          <w:hyperlink w:anchor="_Toc98523743" w:history="1">
            <w:r w:rsidR="00312A80" w:rsidRPr="00312A80">
              <w:rPr>
                <w:rStyle w:val="ae"/>
              </w:rPr>
              <w:t>2.1.1 Приёмка взвешиванием</w:t>
            </w:r>
            <w:r w:rsidR="00312A80" w:rsidRPr="00312A80">
              <w:rPr>
                <w:webHidden/>
              </w:rPr>
              <w:tab/>
            </w:r>
            <w:r w:rsidR="00312A80" w:rsidRPr="00312A80">
              <w:rPr>
                <w:webHidden/>
              </w:rPr>
              <w:fldChar w:fldCharType="begin"/>
            </w:r>
            <w:r w:rsidR="00312A80" w:rsidRPr="00312A80">
              <w:rPr>
                <w:webHidden/>
              </w:rPr>
              <w:instrText xml:space="preserve"> PAGEREF _Toc98523743 \h </w:instrText>
            </w:r>
            <w:r w:rsidR="00312A80" w:rsidRPr="00312A80">
              <w:rPr>
                <w:webHidden/>
              </w:rPr>
            </w:r>
            <w:r w:rsidR="00312A80" w:rsidRPr="00312A80">
              <w:rPr>
                <w:webHidden/>
              </w:rPr>
              <w:fldChar w:fldCharType="separate"/>
            </w:r>
            <w:r w:rsidR="00312A80" w:rsidRPr="00312A80">
              <w:rPr>
                <w:webHidden/>
              </w:rPr>
              <w:t>6</w:t>
            </w:r>
            <w:r w:rsidR="00312A80" w:rsidRPr="00312A80">
              <w:rPr>
                <w:webHidden/>
              </w:rPr>
              <w:fldChar w:fldCharType="end"/>
            </w:r>
          </w:hyperlink>
        </w:p>
        <w:p w:rsidR="00312A80" w:rsidRPr="00312A80" w:rsidRDefault="00B60C39">
          <w:pPr>
            <w:pStyle w:val="31"/>
            <w:rPr>
              <w:rFonts w:eastAsiaTheme="minorEastAsia"/>
              <w:lang w:eastAsia="ru-RU"/>
            </w:rPr>
          </w:pPr>
          <w:hyperlink w:anchor="_Toc98523744" w:history="1">
            <w:r w:rsidR="00312A80" w:rsidRPr="00312A80">
              <w:rPr>
                <w:rStyle w:val="ae"/>
              </w:rPr>
              <w:t>2.1.2 Приёмка счётом (ХС)</w:t>
            </w:r>
            <w:r w:rsidR="00312A80" w:rsidRPr="00312A80">
              <w:rPr>
                <w:webHidden/>
              </w:rPr>
              <w:tab/>
            </w:r>
            <w:r w:rsidR="00312A80" w:rsidRPr="00312A80">
              <w:rPr>
                <w:webHidden/>
              </w:rPr>
              <w:fldChar w:fldCharType="begin"/>
            </w:r>
            <w:r w:rsidR="00312A80" w:rsidRPr="00312A80">
              <w:rPr>
                <w:webHidden/>
              </w:rPr>
              <w:instrText xml:space="preserve"> PAGEREF _Toc98523744 \h </w:instrText>
            </w:r>
            <w:r w:rsidR="00312A80" w:rsidRPr="00312A80">
              <w:rPr>
                <w:webHidden/>
              </w:rPr>
            </w:r>
            <w:r w:rsidR="00312A80" w:rsidRPr="00312A80">
              <w:rPr>
                <w:webHidden/>
              </w:rPr>
              <w:fldChar w:fldCharType="separate"/>
            </w:r>
            <w:r w:rsidR="00312A80" w:rsidRPr="00312A80">
              <w:rPr>
                <w:webHidden/>
              </w:rPr>
              <w:t>12</w:t>
            </w:r>
            <w:r w:rsidR="00312A80" w:rsidRPr="00312A80">
              <w:rPr>
                <w:webHidden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45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2.2 Работа в АРМ «Перемещение (ТСД)»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_Toc98523745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17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31"/>
            <w:rPr>
              <w:rFonts w:eastAsiaTheme="minorEastAsia"/>
              <w:lang w:eastAsia="ru-RU"/>
            </w:rPr>
          </w:pPr>
          <w:hyperlink w:anchor="_Toc98523746" w:history="1">
            <w:r w:rsidR="00312A80" w:rsidRPr="00312A80">
              <w:rPr>
                <w:rStyle w:val="ae"/>
              </w:rPr>
              <w:t>2.2.1 Перемещение взвешиванием</w:t>
            </w:r>
            <w:r w:rsidR="00312A80" w:rsidRPr="00312A80">
              <w:rPr>
                <w:webHidden/>
              </w:rPr>
              <w:tab/>
            </w:r>
            <w:r w:rsidR="00312A80" w:rsidRPr="00312A80">
              <w:rPr>
                <w:webHidden/>
              </w:rPr>
              <w:fldChar w:fldCharType="begin"/>
            </w:r>
            <w:r w:rsidR="00312A80" w:rsidRPr="00312A80">
              <w:rPr>
                <w:webHidden/>
              </w:rPr>
              <w:instrText xml:space="preserve"> PAGEREF _Toc98523746 \h </w:instrText>
            </w:r>
            <w:r w:rsidR="00312A80" w:rsidRPr="00312A80">
              <w:rPr>
                <w:webHidden/>
              </w:rPr>
            </w:r>
            <w:r w:rsidR="00312A80" w:rsidRPr="00312A80">
              <w:rPr>
                <w:webHidden/>
              </w:rPr>
              <w:fldChar w:fldCharType="separate"/>
            </w:r>
            <w:r w:rsidR="00312A80" w:rsidRPr="00312A80">
              <w:rPr>
                <w:webHidden/>
              </w:rPr>
              <w:t>17</w:t>
            </w:r>
            <w:r w:rsidR="00312A80" w:rsidRPr="00312A80">
              <w:rPr>
                <w:webHidden/>
              </w:rPr>
              <w:fldChar w:fldCharType="end"/>
            </w:r>
          </w:hyperlink>
        </w:p>
        <w:p w:rsidR="00312A80" w:rsidRPr="00312A80" w:rsidRDefault="00B60C39">
          <w:pPr>
            <w:pStyle w:val="31"/>
            <w:rPr>
              <w:rFonts w:eastAsiaTheme="minorEastAsia"/>
              <w:lang w:eastAsia="ru-RU"/>
            </w:rPr>
          </w:pPr>
          <w:hyperlink w:anchor="_Toc98523747" w:history="1">
            <w:r w:rsidR="00312A80" w:rsidRPr="00312A80">
              <w:rPr>
                <w:rStyle w:val="ae"/>
              </w:rPr>
              <w:t>2.2.2 Перемещение счётом</w:t>
            </w:r>
            <w:r w:rsidR="00312A80" w:rsidRPr="00312A80">
              <w:rPr>
                <w:webHidden/>
              </w:rPr>
              <w:tab/>
            </w:r>
            <w:r w:rsidR="00312A80" w:rsidRPr="00312A80">
              <w:rPr>
                <w:webHidden/>
              </w:rPr>
              <w:fldChar w:fldCharType="begin"/>
            </w:r>
            <w:r w:rsidR="00312A80" w:rsidRPr="00312A80">
              <w:rPr>
                <w:webHidden/>
              </w:rPr>
              <w:instrText xml:space="preserve"> PAGEREF _Toc98523747 \h </w:instrText>
            </w:r>
            <w:r w:rsidR="00312A80" w:rsidRPr="00312A80">
              <w:rPr>
                <w:webHidden/>
              </w:rPr>
            </w:r>
            <w:r w:rsidR="00312A80" w:rsidRPr="00312A80">
              <w:rPr>
                <w:webHidden/>
              </w:rPr>
              <w:fldChar w:fldCharType="separate"/>
            </w:r>
            <w:r w:rsidR="00312A80" w:rsidRPr="00312A80">
              <w:rPr>
                <w:webHidden/>
              </w:rPr>
              <w:t>22</w:t>
            </w:r>
            <w:r w:rsidR="00312A80" w:rsidRPr="00312A80">
              <w:rPr>
                <w:webHidden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48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2.3 Работа в АРМ «Инвентаризация (ТСД)»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_Toc98523748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24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49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2.4 Работа в АРМ «Инвентаризация по заданию (ТСД)»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_Toc98523749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28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50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2.5 Работа в АРМ «Перемещение паллет (ТСД)»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_Toc98523750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31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51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2.6 Возможные ошибки с ТСД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_Toc98523751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34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52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2.7 Возможные ошибки в МЕS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_Toc98523752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35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11"/>
            <w:tabs>
              <w:tab w:val="left" w:pos="440"/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53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3.</w:t>
            </w:r>
            <w:r w:rsidR="00312A80" w:rsidRPr="00312A80">
              <w:rPr>
                <w:rFonts w:ascii="Verdana" w:eastAsiaTheme="minorEastAsia" w:hAnsi="Verdana"/>
                <w:noProof/>
                <w:sz w:val="24"/>
                <w:szCs w:val="24"/>
                <w:lang w:eastAsia="ru-RU"/>
              </w:rPr>
              <w:tab/>
            </w:r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Блок Центральный склад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_Toc98523753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40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54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3.1 Работа в АРМ «Приемка (ТСД)»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_Toc98523754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40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55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3.2 Работа в АРМ «Перемещение (ТСД)»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_Toc98523755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44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56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3.3 Работа в АРМ «Инвентаризация (ТСД)»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_Toc98523756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46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57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3.4 Работа в АРМ «Инвентаризация по заданию (ТСД)»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_Toc98523757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49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58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3.5 Работа в АРМ «Разукомплектование (ТСД)»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_Toc98523758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52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59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3.6 Возможные ошибки с ТСД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_Toc98523759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56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60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3.7 Возможные ошибки в МЕS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_Toc98523760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57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11"/>
            <w:tabs>
              <w:tab w:val="left" w:pos="440"/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61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4.</w:t>
            </w:r>
            <w:r w:rsidR="00312A80" w:rsidRPr="00312A80">
              <w:rPr>
                <w:rFonts w:ascii="Verdana" w:eastAsiaTheme="minorEastAsia" w:hAnsi="Verdana"/>
                <w:noProof/>
                <w:sz w:val="24"/>
                <w:szCs w:val="24"/>
                <w:lang w:eastAsia="ru-RU"/>
              </w:rPr>
              <w:tab/>
            </w:r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Блок приемка со складов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_Toc98523761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62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62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4.1 Работа в АРМ «Перемещение тары» (Приемка ТМЦ с Центрального склада СМК)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_Toc98523762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62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63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4.2 Работа в АРМ «Перемещение тары» (приемка мясосырья из Холодильного склада)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_Toc98523763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63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64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4.3 Возможные ошибки с ТСД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_Toc98523764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65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65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4.4 Возможные ошибки в МЕ</w:t>
            </w:r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  <w:lang w:val="en-US"/>
              </w:rPr>
              <w:t>S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_Toc98523765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65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11"/>
            <w:tabs>
              <w:tab w:val="left" w:pos="440"/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66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5.</w:t>
            </w:r>
            <w:r w:rsidR="00312A80" w:rsidRPr="00312A80">
              <w:rPr>
                <w:rFonts w:ascii="Verdana" w:eastAsiaTheme="minorEastAsia" w:hAnsi="Verdana"/>
                <w:noProof/>
                <w:sz w:val="24"/>
                <w:szCs w:val="24"/>
                <w:lang w:eastAsia="ru-RU"/>
              </w:rPr>
              <w:tab/>
            </w:r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Блок Распаллечивание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_Toc98523766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67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67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5.1 Работа в АРМ «Распаллечивание»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_Toc98523767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67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68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5.2 Возможные ошибки с ТСД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_Toc98523768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69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69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5.3 Возможные ошибки в МЕ</w:t>
            </w:r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  <w:lang w:val="en-US"/>
              </w:rPr>
              <w:t>S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_Toc98523769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70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11"/>
            <w:tabs>
              <w:tab w:val="left" w:pos="440"/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70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6.</w:t>
            </w:r>
            <w:r w:rsidR="00312A80" w:rsidRPr="00312A80">
              <w:rPr>
                <w:rFonts w:ascii="Verdana" w:eastAsiaTheme="minorEastAsia" w:hAnsi="Verdana"/>
                <w:noProof/>
                <w:sz w:val="24"/>
                <w:szCs w:val="24"/>
                <w:lang w:eastAsia="ru-RU"/>
              </w:rPr>
              <w:tab/>
            </w:r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Блок Размораживание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_Toc98523770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72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71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6.1 Работа в АРМ «Размораживание»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_Toc98523771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72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72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6.2 Возможные ошибки с ТСД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_Toc98523772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75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73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6.3 Возможные ошибки в МЕ</w:t>
            </w:r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  <w:lang w:val="en-US"/>
              </w:rPr>
              <w:t>S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_Toc98523773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76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1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74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7. Блок Наборы специй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_Toc98523774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78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75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7.1 Работа в АРМ «Составление наборов специй (ППК)»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_Toc98523775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78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76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7.2 Возможные ошибки в МЕ</w:t>
            </w:r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  <w:lang w:val="en-US"/>
              </w:rPr>
              <w:t>S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_Toc98523776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80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1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77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  <w:lang w:val="en-US"/>
              </w:rPr>
              <w:t>8.</w:t>
            </w:r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 xml:space="preserve"> Блок Измельчение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_Toc98523777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81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78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8.1 Работа на волчке (загрузка и выгрузка сырья) (ТСД)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_Toc98523778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81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79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8.2 Возможные ошибки с ТСД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_Toc98523779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86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80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8.3 Возможные ошибки в МЕ</w:t>
            </w:r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  <w:lang w:val="en-US"/>
              </w:rPr>
              <w:t>S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_Toc98523780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86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1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81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  <w:lang w:val="en-US"/>
              </w:rPr>
              <w:t>9.</w:t>
            </w:r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 xml:space="preserve"> Блок Мясные наборы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_Toc98523781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88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82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9.1 Работа в АРМ «Сбор МИКС»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_Toc98523782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88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83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9.2 Возможные ошибки в МЕ</w:t>
            </w:r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  <w:lang w:val="en-US"/>
              </w:rPr>
              <w:t>S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_Toc98523783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90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1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84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10. Блок Фаршесоставление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_Toc98523784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92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85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10.1 Работа на фаршемешалке (Фаршесоставление (загрузка)) (ТСД)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_Toc98523785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92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86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10.2 Работа в АРМ «Выгрузка из оборудования (ТСД)» (Куттер СК)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_Toc98523786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95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87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10.3 Возможные ошибки с ТСД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_Toc98523787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97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2A80" w:rsidRPr="00312A80" w:rsidRDefault="00B60C39">
          <w:pPr>
            <w:pStyle w:val="21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4"/>
              <w:szCs w:val="24"/>
              <w:lang w:eastAsia="ru-RU"/>
            </w:rPr>
          </w:pPr>
          <w:hyperlink w:anchor="_Toc98523788" w:history="1">
            <w:r w:rsidR="00312A80" w:rsidRPr="00312A80">
              <w:rPr>
                <w:rStyle w:val="ae"/>
                <w:rFonts w:ascii="Verdana" w:hAnsi="Verdana"/>
                <w:noProof/>
                <w:sz w:val="24"/>
                <w:szCs w:val="24"/>
              </w:rPr>
              <w:t>10.4 Возможные ошибки в МЕS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_Toc98523788 \h </w:instrTex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t>98</w:t>
            </w:r>
            <w:r w:rsidR="00312A80" w:rsidRPr="00312A80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4BB3" w:rsidRDefault="009F0FED" w:rsidP="00634606">
          <w:pPr>
            <w:rPr>
              <w:b/>
              <w:bCs/>
            </w:rPr>
          </w:pPr>
          <w:r w:rsidRPr="00312A80">
            <w:rPr>
              <w:rFonts w:ascii="Verdana" w:hAnsi="Verdana"/>
              <w:bCs/>
              <w:sz w:val="24"/>
              <w:szCs w:val="24"/>
            </w:rPr>
            <w:fldChar w:fldCharType="end"/>
          </w:r>
        </w:p>
      </w:sdtContent>
    </w:sdt>
    <w:p w:rsidR="00944A5D" w:rsidRDefault="00944A5D" w:rsidP="00634606">
      <w:r>
        <w:br w:type="page"/>
      </w:r>
    </w:p>
    <w:p w:rsidR="004252B7" w:rsidRPr="003A4BB3" w:rsidRDefault="004252B7" w:rsidP="00634606"/>
    <w:p w:rsidR="004252B7" w:rsidRPr="00634606" w:rsidRDefault="004252B7" w:rsidP="003D6485">
      <w:pPr>
        <w:pStyle w:val="1"/>
      </w:pPr>
      <w:bookmarkStart w:id="1" w:name="_Toc54956803"/>
      <w:bookmarkStart w:id="2" w:name="_Toc81300017"/>
      <w:bookmarkStart w:id="3" w:name="_Toc98523740"/>
      <w:r w:rsidRPr="00634606">
        <w:t>Начало работ</w:t>
      </w:r>
      <w:bookmarkEnd w:id="1"/>
      <w:bookmarkEnd w:id="2"/>
      <w:bookmarkEnd w:id="3"/>
    </w:p>
    <w:p w:rsidR="004252B7" w:rsidRPr="00634606" w:rsidRDefault="004252B7" w:rsidP="004252B7">
      <w:pPr>
        <w:rPr>
          <w:rFonts w:ascii="Verdana" w:hAnsi="Verdana"/>
          <w:sz w:val="24"/>
          <w:szCs w:val="24"/>
        </w:rPr>
      </w:pPr>
      <w:r w:rsidRPr="00634606">
        <w:rPr>
          <w:rFonts w:ascii="Verdana" w:hAnsi="Verdana"/>
          <w:sz w:val="24"/>
          <w:szCs w:val="24"/>
        </w:rPr>
        <w:t>Для начала работы необходимы</w:t>
      </w:r>
    </w:p>
    <w:p w:rsidR="004252B7" w:rsidRPr="00634606" w:rsidRDefault="004252B7" w:rsidP="004252B7">
      <w:pPr>
        <w:rPr>
          <w:rFonts w:ascii="Verdana" w:hAnsi="Verdana"/>
          <w:sz w:val="24"/>
          <w:szCs w:val="24"/>
        </w:rPr>
      </w:pPr>
      <w:r w:rsidRPr="00634606">
        <w:rPr>
          <w:rFonts w:ascii="Verdana" w:hAnsi="Verdana" w:cs="Times New Roman"/>
          <w:sz w:val="24"/>
          <w:szCs w:val="24"/>
        </w:rPr>
        <w:t xml:space="preserve"> 1</w:t>
      </w:r>
      <w:r w:rsidRPr="00634606"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 wp14:anchorId="565273BF" wp14:editId="342F5A14">
            <wp:extent cx="1908504" cy="1156699"/>
            <wp:effectExtent l="0" t="0" r="0" b="5715"/>
            <wp:docPr id="99" name="Рисунок 99" descr="Режимы работы автоматизированного рабочего м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жимы работы автоматизированного рабочего мест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261" cy="117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606">
        <w:rPr>
          <w:rFonts w:ascii="Verdana" w:hAnsi="Verdana" w:cs="Times New Roman"/>
          <w:sz w:val="24"/>
          <w:szCs w:val="24"/>
        </w:rPr>
        <w:tab/>
        <w:t xml:space="preserve">       2</w:t>
      </w:r>
      <w:r w:rsidRPr="00634606">
        <w:rPr>
          <w:rFonts w:ascii="Verdana" w:hAnsi="Verdana" w:cs="Times New Roman"/>
          <w:sz w:val="24"/>
          <w:szCs w:val="24"/>
        </w:rPr>
        <w:tab/>
      </w:r>
      <w:r w:rsidRPr="00634606"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 wp14:anchorId="179F7621" wp14:editId="5B8380B1">
            <wp:extent cx="1967404" cy="1323975"/>
            <wp:effectExtent l="0" t="0" r="0" b="0"/>
            <wp:docPr id="50" name="Рисунок 50" descr="Б/у мобильный терминал сбора данных МС 9190 Z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/у мобильный терминал сбора данных МС 9190 Zebr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89" cy="134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2B7" w:rsidRPr="00634606" w:rsidRDefault="004252B7" w:rsidP="004252B7">
      <w:pPr>
        <w:pStyle w:val="a9"/>
        <w:keepNext/>
        <w:numPr>
          <w:ilvl w:val="0"/>
          <w:numId w:val="12"/>
        </w:numPr>
        <w:spacing w:line="276" w:lineRule="auto"/>
        <w:rPr>
          <w:rFonts w:ascii="Verdana" w:hAnsi="Verdana"/>
          <w:noProof/>
          <w:sz w:val="24"/>
          <w:szCs w:val="24"/>
          <w:lang w:eastAsia="ru-RU"/>
        </w:rPr>
      </w:pPr>
      <w:r w:rsidRPr="00634606">
        <w:rPr>
          <w:rFonts w:ascii="Verdana" w:hAnsi="Verdana"/>
          <w:noProof/>
          <w:sz w:val="24"/>
          <w:szCs w:val="24"/>
          <w:lang w:eastAsia="ru-RU"/>
        </w:rPr>
        <w:t>Штрхкод сотрудника</w:t>
      </w:r>
    </w:p>
    <w:p w:rsidR="004252B7" w:rsidRPr="00634606" w:rsidRDefault="004252B7" w:rsidP="004252B7">
      <w:pPr>
        <w:pStyle w:val="a9"/>
        <w:keepNext/>
        <w:numPr>
          <w:ilvl w:val="0"/>
          <w:numId w:val="12"/>
        </w:numPr>
        <w:spacing w:line="276" w:lineRule="auto"/>
        <w:rPr>
          <w:rFonts w:ascii="Verdana" w:hAnsi="Verdana"/>
          <w:noProof/>
          <w:sz w:val="24"/>
          <w:szCs w:val="24"/>
          <w:lang w:eastAsia="ru-RU"/>
        </w:rPr>
      </w:pPr>
      <w:r w:rsidRPr="00634606">
        <w:rPr>
          <w:rFonts w:ascii="Verdana" w:hAnsi="Verdana"/>
          <w:noProof/>
          <w:sz w:val="24"/>
          <w:szCs w:val="24"/>
          <w:lang w:eastAsia="ru-RU"/>
        </w:rPr>
        <w:t xml:space="preserve">ТСД </w:t>
      </w:r>
    </w:p>
    <w:p w:rsidR="004252B7" w:rsidRPr="00634606" w:rsidRDefault="004252B7" w:rsidP="004252B7">
      <w:pPr>
        <w:keepNext/>
        <w:spacing w:line="276" w:lineRule="auto"/>
        <w:rPr>
          <w:rFonts w:ascii="Verdana" w:hAnsi="Verdana" w:cs="Times New Roman"/>
          <w:b/>
          <w:sz w:val="24"/>
          <w:szCs w:val="24"/>
        </w:rPr>
      </w:pPr>
      <w:r w:rsidRPr="00634606">
        <w:rPr>
          <w:rFonts w:ascii="Verdana" w:hAnsi="Verdana" w:cs="Times New Roman"/>
          <w:b/>
          <w:sz w:val="24"/>
          <w:szCs w:val="24"/>
        </w:rPr>
        <w:t xml:space="preserve">Перед началом работы убедитесь в исправности оборудования </w:t>
      </w:r>
    </w:p>
    <w:tbl>
      <w:tblPr>
        <w:tblpPr w:leftFromText="180" w:rightFromText="180" w:vertAnchor="page" w:horzAnchor="page" w:tblpX="1186" w:tblpY="5701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"/>
        <w:gridCol w:w="2478"/>
        <w:gridCol w:w="2946"/>
        <w:gridCol w:w="2464"/>
        <w:gridCol w:w="1928"/>
      </w:tblGrid>
      <w:tr w:rsidR="00634606" w:rsidRPr="001E6CA9" w:rsidTr="00634606">
        <w:trPr>
          <w:trHeight w:val="348"/>
        </w:trPr>
        <w:tc>
          <w:tcPr>
            <w:tcW w:w="778" w:type="dxa"/>
            <w:shd w:val="clear" w:color="auto" w:fill="auto"/>
            <w:noWrap/>
            <w:vAlign w:val="bottom"/>
            <w:hideMark/>
          </w:tcPr>
          <w:p w:rsidR="00634606" w:rsidRPr="00E73638" w:rsidRDefault="00634606" w:rsidP="00634606">
            <w:pPr>
              <w:spacing w:after="0" w:line="240" w:lineRule="auto"/>
              <w:ind w:left="-6" w:right="-27"/>
              <w:jc w:val="center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ru-RU"/>
              </w:rPr>
            </w:pPr>
            <w:r w:rsidRPr="00E73638"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ru-RU"/>
              </w:rPr>
              <w:t>Шаг</w:t>
            </w:r>
          </w:p>
        </w:tc>
        <w:tc>
          <w:tcPr>
            <w:tcW w:w="2478" w:type="dxa"/>
            <w:shd w:val="clear" w:color="auto" w:fill="auto"/>
            <w:noWrap/>
            <w:vAlign w:val="bottom"/>
            <w:hideMark/>
          </w:tcPr>
          <w:p w:rsidR="00634606" w:rsidRPr="00E73638" w:rsidRDefault="00634606" w:rsidP="0063460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ru-RU"/>
              </w:rPr>
            </w:pPr>
            <w:r w:rsidRPr="00E73638"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ru-RU"/>
              </w:rPr>
              <w:t>Действие</w:t>
            </w:r>
          </w:p>
        </w:tc>
        <w:tc>
          <w:tcPr>
            <w:tcW w:w="2946" w:type="dxa"/>
            <w:shd w:val="clear" w:color="auto" w:fill="auto"/>
            <w:noWrap/>
            <w:vAlign w:val="bottom"/>
            <w:hideMark/>
          </w:tcPr>
          <w:p w:rsidR="00634606" w:rsidRPr="00E73638" w:rsidRDefault="00634606" w:rsidP="0063460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ru-RU"/>
              </w:rPr>
              <w:t>Иллюстрация</w:t>
            </w:r>
          </w:p>
        </w:tc>
        <w:tc>
          <w:tcPr>
            <w:tcW w:w="2464" w:type="dxa"/>
            <w:shd w:val="clear" w:color="auto" w:fill="auto"/>
            <w:noWrap/>
            <w:vAlign w:val="bottom"/>
            <w:hideMark/>
          </w:tcPr>
          <w:p w:rsidR="00634606" w:rsidRPr="00E73638" w:rsidRDefault="00634606" w:rsidP="0063460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:rsidR="00634606" w:rsidRPr="00E73638" w:rsidRDefault="00634606" w:rsidP="0063460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ru-RU"/>
              </w:rPr>
              <w:t>Дополнение</w:t>
            </w:r>
          </w:p>
        </w:tc>
      </w:tr>
      <w:tr w:rsidR="00634606" w:rsidRPr="001E6CA9" w:rsidTr="00634606">
        <w:trPr>
          <w:trHeight w:val="698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:rsidR="00634606" w:rsidRPr="001E6CA9" w:rsidRDefault="00634606" w:rsidP="0063460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1E6CA9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78" w:type="dxa"/>
            <w:shd w:val="clear" w:color="auto" w:fill="auto"/>
            <w:noWrap/>
            <w:vAlign w:val="center"/>
            <w:hideMark/>
          </w:tcPr>
          <w:p w:rsidR="00634606" w:rsidRPr="001E6CA9" w:rsidRDefault="00634606" w:rsidP="00634606">
            <w:pPr>
              <w:widowControl w:val="0"/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1E6CA9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Включение</w:t>
            </w:r>
          </w:p>
        </w:tc>
        <w:tc>
          <w:tcPr>
            <w:tcW w:w="2946" w:type="dxa"/>
            <w:shd w:val="clear" w:color="auto" w:fill="auto"/>
            <w:vAlign w:val="center"/>
            <w:hideMark/>
          </w:tcPr>
          <w:p w:rsidR="00634606" w:rsidRPr="001E6CA9" w:rsidRDefault="00634606" w:rsidP="0063460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  <w:shd w:val="clear" w:color="auto" w:fill="auto"/>
            <w:noWrap/>
            <w:vAlign w:val="center"/>
            <w:hideMark/>
          </w:tcPr>
          <w:p w:rsidR="00634606" w:rsidRPr="001E6CA9" w:rsidRDefault="00634606" w:rsidP="0063460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1E6CA9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Нажать и отпустить кнопку "Включение" на ТСД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:rsidR="00634606" w:rsidRPr="001E6CA9" w:rsidRDefault="00634606" w:rsidP="0063460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(Красная кнопка на клавиатуре)</w:t>
            </w:r>
          </w:p>
        </w:tc>
      </w:tr>
      <w:tr w:rsidR="00634606" w:rsidRPr="001E6CA9" w:rsidTr="00634606">
        <w:trPr>
          <w:trHeight w:val="698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:rsidR="00634606" w:rsidRPr="001E6CA9" w:rsidRDefault="00634606" w:rsidP="0063460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1E6CA9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78" w:type="dxa"/>
            <w:shd w:val="clear" w:color="auto" w:fill="auto"/>
            <w:vAlign w:val="center"/>
            <w:hideMark/>
          </w:tcPr>
          <w:p w:rsidR="00634606" w:rsidRPr="001E6CA9" w:rsidRDefault="00634606" w:rsidP="0063460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1E6CA9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Подключение к системе</w:t>
            </w:r>
          </w:p>
        </w:tc>
        <w:tc>
          <w:tcPr>
            <w:tcW w:w="2946" w:type="dxa"/>
            <w:shd w:val="clear" w:color="auto" w:fill="auto"/>
            <w:noWrap/>
            <w:vAlign w:val="center"/>
            <w:hideMark/>
          </w:tcPr>
          <w:p w:rsidR="00634606" w:rsidRPr="001E6CA9" w:rsidRDefault="00634606" w:rsidP="0063460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  <w:shd w:val="clear" w:color="auto" w:fill="auto"/>
            <w:noWrap/>
            <w:vAlign w:val="center"/>
            <w:hideMark/>
          </w:tcPr>
          <w:p w:rsidR="00634606" w:rsidRPr="001E6CA9" w:rsidRDefault="00634606" w:rsidP="0063460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1E6CA9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Нажать 2 раза на "RUN ME"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:rsidR="00634606" w:rsidRPr="001E6CA9" w:rsidRDefault="00634606" w:rsidP="0063460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634606" w:rsidRPr="001E6CA9" w:rsidTr="00634606">
        <w:trPr>
          <w:trHeight w:val="698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:rsidR="00634606" w:rsidRPr="001E6CA9" w:rsidRDefault="00634606" w:rsidP="0063460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1E6CA9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78" w:type="dxa"/>
            <w:shd w:val="clear" w:color="auto" w:fill="auto"/>
            <w:vAlign w:val="center"/>
            <w:hideMark/>
          </w:tcPr>
          <w:p w:rsidR="00634606" w:rsidRPr="001E6CA9" w:rsidRDefault="00634606" w:rsidP="0063460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Авторизация в системе</w:t>
            </w:r>
          </w:p>
        </w:tc>
        <w:tc>
          <w:tcPr>
            <w:tcW w:w="2946" w:type="dxa"/>
            <w:shd w:val="clear" w:color="auto" w:fill="auto"/>
            <w:noWrap/>
            <w:vAlign w:val="center"/>
            <w:hideMark/>
          </w:tcPr>
          <w:p w:rsidR="00634606" w:rsidRPr="001E6CA9" w:rsidRDefault="00634606" w:rsidP="0063460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ECE2B0" wp14:editId="40C1525A">
                  <wp:extent cx="1581150" cy="1647190"/>
                  <wp:effectExtent l="38100" t="76200" r="114300" b="673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264" cy="1693147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shd w:val="clear" w:color="auto" w:fill="auto"/>
            <w:vAlign w:val="center"/>
            <w:hideMark/>
          </w:tcPr>
          <w:p w:rsidR="00634606" w:rsidRPr="001E6CA9" w:rsidRDefault="00634606" w:rsidP="0063460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1E6CA9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Отсканировать личный штрих -код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:rsidR="00634606" w:rsidRPr="001E6CA9" w:rsidRDefault="00634606" w:rsidP="0063460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1E6CA9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Навести сканер ТСД на штрих-код, нажать кнопку на рукоятке</w:t>
            </w:r>
          </w:p>
        </w:tc>
      </w:tr>
    </w:tbl>
    <w:p w:rsidR="0092448B" w:rsidRDefault="0092448B" w:rsidP="0092448B"/>
    <w:p w:rsidR="0092448B" w:rsidRDefault="0092448B" w:rsidP="0092448B"/>
    <w:p w:rsidR="0092448B" w:rsidRDefault="0092448B" w:rsidP="0092448B"/>
    <w:p w:rsidR="0092448B" w:rsidRDefault="0092448B" w:rsidP="0092448B"/>
    <w:p w:rsidR="0092448B" w:rsidRDefault="0092448B" w:rsidP="0092448B"/>
    <w:p w:rsidR="004252B7" w:rsidRPr="002C17E7" w:rsidRDefault="004252B7" w:rsidP="00634606">
      <w:pPr>
        <w:keepNext/>
        <w:spacing w:after="0" w:line="276" w:lineRule="auto"/>
        <w:rPr>
          <w:rFonts w:ascii="Verdana" w:hAnsi="Verdana" w:cs="Times New Roman"/>
          <w:b/>
          <w:sz w:val="28"/>
          <w:szCs w:val="28"/>
        </w:rPr>
      </w:pPr>
      <w:r w:rsidRPr="002C17E7">
        <w:rPr>
          <w:rFonts w:ascii="Verdana" w:hAnsi="Verdana" w:cs="Times New Roman"/>
          <w:b/>
          <w:sz w:val="28"/>
          <w:szCs w:val="28"/>
        </w:rPr>
        <w:lastRenderedPageBreak/>
        <w:t>ПРАВИЛЬНОЕ ПОЛОЖЕНИЕ ТСД ПРИ СКАНИРОВАНИИ</w:t>
      </w:r>
    </w:p>
    <w:p w:rsidR="004252B7" w:rsidRPr="00C731B8" w:rsidRDefault="004252B7" w:rsidP="004252B7">
      <w:pPr>
        <w:tabs>
          <w:tab w:val="left" w:pos="1134"/>
          <w:tab w:val="left" w:pos="1276"/>
          <w:tab w:val="left" w:pos="1418"/>
        </w:tabs>
        <w:spacing w:line="276" w:lineRule="auto"/>
        <w:jc w:val="center"/>
        <w:rPr>
          <w:rFonts w:ascii="Verdana" w:hAnsi="Verdana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812D6C" wp14:editId="1DB86333">
            <wp:extent cx="5867400" cy="2178711"/>
            <wp:effectExtent l="38100" t="76200" r="114300" b="692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11" cy="2208458"/>
                    </a:xfrm>
                    <a:prstGeom prst="rect">
                      <a:avLst/>
                    </a:prstGeom>
                    <a:ln w="19050" cap="sq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52B7" w:rsidRPr="00C4797E" w:rsidRDefault="004252B7" w:rsidP="00634606">
      <w:pPr>
        <w:spacing w:after="0"/>
        <w:rPr>
          <w:rFonts w:ascii="Verdana" w:hAnsi="Verdana" w:cs="Times New Roman"/>
          <w:b/>
          <w:sz w:val="28"/>
          <w:szCs w:val="28"/>
        </w:rPr>
      </w:pPr>
      <w:r w:rsidRPr="00C4797E">
        <w:rPr>
          <w:rFonts w:ascii="Verdana" w:hAnsi="Verdana" w:cs="Times New Roman"/>
          <w:b/>
          <w:sz w:val="28"/>
          <w:szCs w:val="28"/>
        </w:rPr>
        <w:t>Правильное положение ТСД в руке</w:t>
      </w:r>
    </w:p>
    <w:p w:rsidR="004252B7" w:rsidRDefault="004252B7" w:rsidP="004252B7">
      <w:pPr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  <w:lang w:eastAsia="ru-RU"/>
        </w:rPr>
        <w:drawing>
          <wp:inline distT="0" distB="0" distL="0" distR="0" wp14:anchorId="45C262A2" wp14:editId="4D4EC927">
            <wp:extent cx="5848350" cy="2553904"/>
            <wp:effectExtent l="38100" t="76200" r="114300" b="7556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524" cy="2614680"/>
                    </a:xfrm>
                    <a:prstGeom prst="rect">
                      <a:avLst/>
                    </a:prstGeom>
                    <a:ln w="19050" cap="sq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52B7" w:rsidRPr="007E6058" w:rsidRDefault="004252B7" w:rsidP="004252B7">
      <w:pPr>
        <w:rPr>
          <w:rFonts w:ascii="Verdana" w:hAnsi="Verdana"/>
          <w:sz w:val="32"/>
          <w:szCs w:val="32"/>
        </w:rPr>
      </w:pPr>
      <w:r>
        <w:br w:type="page"/>
      </w:r>
    </w:p>
    <w:p w:rsidR="004F14ED" w:rsidRPr="00944A5D" w:rsidRDefault="004F14ED" w:rsidP="003D6485">
      <w:pPr>
        <w:pStyle w:val="1"/>
      </w:pPr>
      <w:bookmarkStart w:id="4" w:name="_Toc98523741"/>
      <w:bookmarkStart w:id="5" w:name="_Toc54956804"/>
      <w:bookmarkStart w:id="6" w:name="_Toc81300018"/>
      <w:r w:rsidRPr="00944A5D">
        <w:lastRenderedPageBreak/>
        <w:t xml:space="preserve">Блок </w:t>
      </w:r>
      <w:r w:rsidR="00944A5D">
        <w:t>Х</w:t>
      </w:r>
      <w:r w:rsidRPr="00944A5D">
        <w:t>олодильный склад</w:t>
      </w:r>
      <w:bookmarkEnd w:id="4"/>
    </w:p>
    <w:p w:rsidR="004252B7" w:rsidRPr="00944A5D" w:rsidRDefault="004F14ED" w:rsidP="00944A5D">
      <w:pPr>
        <w:pStyle w:val="2"/>
        <w:numPr>
          <w:ilvl w:val="0"/>
          <w:numId w:val="0"/>
        </w:numPr>
        <w:spacing w:after="240"/>
        <w:ind w:firstLine="426"/>
        <w:rPr>
          <w:rFonts w:ascii="Verdana" w:hAnsi="Verdana"/>
          <w:color w:val="auto"/>
          <w:sz w:val="24"/>
          <w:szCs w:val="24"/>
        </w:rPr>
      </w:pPr>
      <w:bookmarkStart w:id="7" w:name="_Toc98523742"/>
      <w:r w:rsidRPr="00944A5D">
        <w:rPr>
          <w:rFonts w:ascii="Verdana" w:hAnsi="Verdana"/>
          <w:color w:val="auto"/>
          <w:sz w:val="24"/>
          <w:szCs w:val="24"/>
        </w:rPr>
        <w:t xml:space="preserve">2.1 </w:t>
      </w:r>
      <w:r w:rsidR="004252B7" w:rsidRPr="00944A5D">
        <w:rPr>
          <w:rFonts w:ascii="Verdana" w:hAnsi="Verdana"/>
          <w:color w:val="auto"/>
          <w:sz w:val="24"/>
          <w:szCs w:val="24"/>
        </w:rPr>
        <w:t xml:space="preserve">Работа </w:t>
      </w:r>
      <w:r w:rsidR="00026045">
        <w:rPr>
          <w:rFonts w:ascii="Verdana" w:hAnsi="Verdana"/>
          <w:color w:val="auto"/>
          <w:sz w:val="24"/>
          <w:szCs w:val="24"/>
        </w:rPr>
        <w:t xml:space="preserve">в </w:t>
      </w:r>
      <w:r w:rsidR="004252B7" w:rsidRPr="00944A5D">
        <w:rPr>
          <w:rFonts w:ascii="Verdana" w:hAnsi="Verdana"/>
          <w:color w:val="auto"/>
          <w:sz w:val="24"/>
          <w:szCs w:val="24"/>
        </w:rPr>
        <w:t>АРМ «Приёмка (ТСД)»</w:t>
      </w:r>
      <w:bookmarkEnd w:id="5"/>
      <w:bookmarkEnd w:id="6"/>
      <w:bookmarkEnd w:id="7"/>
      <w:r w:rsidR="004252B7" w:rsidRPr="00944A5D">
        <w:rPr>
          <w:rFonts w:ascii="Verdana" w:hAnsi="Verdana"/>
          <w:color w:val="auto"/>
          <w:sz w:val="24"/>
          <w:szCs w:val="24"/>
        </w:rPr>
        <w:t xml:space="preserve"> </w:t>
      </w:r>
    </w:p>
    <w:p w:rsidR="004252B7" w:rsidRPr="00944A5D" w:rsidRDefault="004252B7" w:rsidP="004252B7">
      <w:pPr>
        <w:pStyle w:val="a9"/>
        <w:numPr>
          <w:ilvl w:val="0"/>
          <w:numId w:val="13"/>
        </w:numPr>
        <w:spacing w:after="0" w:line="276" w:lineRule="auto"/>
        <w:contextualSpacing w:val="0"/>
        <w:jc w:val="both"/>
        <w:rPr>
          <w:rFonts w:ascii="Verdana" w:hAnsi="Verdana"/>
          <w:vanish/>
          <w:sz w:val="24"/>
          <w:szCs w:val="24"/>
        </w:rPr>
      </w:pPr>
    </w:p>
    <w:p w:rsidR="004252B7" w:rsidRPr="00944A5D" w:rsidRDefault="004252B7" w:rsidP="004252B7">
      <w:pPr>
        <w:pStyle w:val="a9"/>
        <w:numPr>
          <w:ilvl w:val="0"/>
          <w:numId w:val="13"/>
        </w:numPr>
        <w:spacing w:after="0" w:line="276" w:lineRule="auto"/>
        <w:contextualSpacing w:val="0"/>
        <w:jc w:val="both"/>
        <w:rPr>
          <w:rFonts w:ascii="Verdana" w:hAnsi="Verdana"/>
          <w:vanish/>
          <w:sz w:val="24"/>
          <w:szCs w:val="24"/>
        </w:rPr>
      </w:pPr>
    </w:p>
    <w:p w:rsidR="004252B7" w:rsidRPr="00944A5D" w:rsidRDefault="004252B7" w:rsidP="00944A5D">
      <w:pPr>
        <w:pStyle w:val="a"/>
      </w:pPr>
      <w:bookmarkStart w:id="8" w:name="_Toc98523743"/>
      <w:r w:rsidRPr="00944A5D">
        <w:t>Приёмка взвешиванием</w:t>
      </w:r>
      <w:bookmarkEnd w:id="8"/>
    </w:p>
    <w:tbl>
      <w:tblPr>
        <w:tblW w:w="10061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"/>
        <w:gridCol w:w="1984"/>
        <w:gridCol w:w="2694"/>
        <w:gridCol w:w="2126"/>
        <w:gridCol w:w="2552"/>
      </w:tblGrid>
      <w:tr w:rsidR="004252B7" w:rsidRPr="003F3A98" w:rsidTr="00944A5D">
        <w:trPr>
          <w:trHeight w:val="319"/>
        </w:trPr>
        <w:tc>
          <w:tcPr>
            <w:tcW w:w="705" w:type="dxa"/>
            <w:shd w:val="clear" w:color="auto" w:fill="auto"/>
            <w:noWrap/>
            <w:vAlign w:val="center"/>
            <w:hideMark/>
          </w:tcPr>
          <w:p w:rsidR="004252B7" w:rsidRPr="0019561C" w:rsidRDefault="004252B7" w:rsidP="00944A5D">
            <w:pPr>
              <w:spacing w:after="0" w:line="240" w:lineRule="auto"/>
              <w:ind w:right="-111" w:hanging="111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19561C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Шаг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252B7" w:rsidRPr="0019561C" w:rsidRDefault="004252B7" w:rsidP="00944A5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19561C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Действие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2B7" w:rsidRPr="0019561C" w:rsidRDefault="004252B7" w:rsidP="00944A5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19561C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Иллюстрация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252B7" w:rsidRPr="0019561C" w:rsidRDefault="004252B7" w:rsidP="00944A5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19561C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Описание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252B7" w:rsidRPr="0019561C" w:rsidRDefault="004252B7" w:rsidP="00944A5D">
            <w:pPr>
              <w:spacing w:after="0" w:line="240" w:lineRule="auto"/>
              <w:ind w:right="34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19561C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Дополнение</w:t>
            </w:r>
          </w:p>
        </w:tc>
      </w:tr>
      <w:tr w:rsidR="004252B7" w:rsidRPr="003F3A98" w:rsidTr="00944A5D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4252B7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АРМа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4252B7" w:rsidRPr="003F3A98" w:rsidRDefault="004252B7" w:rsidP="0019561C">
            <w:pPr>
              <w:spacing w:after="0" w:line="240" w:lineRule="auto"/>
              <w:ind w:right="-115" w:hanging="102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87B103" wp14:editId="0A9EA3C0">
                  <wp:extent cx="1588206" cy="1857375"/>
                  <wp:effectExtent l="38100" t="76200" r="107315" b="6667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226" cy="186441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АРМ «Приёмка (ТСД)»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4252B7" w:rsidRPr="003F3A98" w:rsidTr="00944A5D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4252B7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настройки АРМ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252B7" w:rsidRPr="003F3A98" w:rsidRDefault="004252B7" w:rsidP="0019561C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FCA032" wp14:editId="309A4E6B">
                  <wp:extent cx="1597660" cy="1805975"/>
                  <wp:effectExtent l="38100" t="76200" r="116840" b="8001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666" cy="180824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настройку АРМ «Приемка взвешиванием (ХС)»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br/>
              <w:t>(Приемка «Взвешиванием» для тех поставок, которые регистрируются на весах)</w:t>
            </w:r>
          </w:p>
        </w:tc>
      </w:tr>
      <w:tr w:rsidR="004252B7" w:rsidRPr="003F3A98" w:rsidTr="00944A5D">
        <w:trPr>
          <w:trHeight w:val="520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4252B7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плана поставки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2B7" w:rsidRPr="003F3A98" w:rsidRDefault="004252B7" w:rsidP="0019561C">
            <w:pPr>
              <w:spacing w:after="0" w:line="240" w:lineRule="auto"/>
              <w:ind w:hanging="102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BF37D1" wp14:editId="04CD0859">
                  <wp:extent cx="1597660" cy="2014869"/>
                  <wp:effectExtent l="38100" t="76200" r="116840" b="806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23" cy="201646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дату поставки и поставщика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4252B7" w:rsidRPr="003F3A98" w:rsidTr="00944A5D">
        <w:trPr>
          <w:trHeight w:val="520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4252B7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3F3A98" w:rsidRDefault="004252B7" w:rsidP="00944A5D">
            <w:pPr>
              <w:spacing w:after="0" w:line="240" w:lineRule="auto"/>
              <w:ind w:right="-108" w:hanging="102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номенклатуры</w:t>
            </w:r>
          </w:p>
        </w:tc>
        <w:tc>
          <w:tcPr>
            <w:tcW w:w="2694" w:type="dxa"/>
            <w:shd w:val="clear" w:color="auto" w:fill="auto"/>
            <w:noWrap/>
            <w:vAlign w:val="center"/>
          </w:tcPr>
          <w:p w:rsidR="004252B7" w:rsidRPr="003F3A98" w:rsidRDefault="004252B7" w:rsidP="0019561C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C5F362" wp14:editId="6D16C127">
                  <wp:extent cx="1636395" cy="1714500"/>
                  <wp:effectExtent l="38100" t="76200" r="116205" b="7620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466" cy="172505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Отсканировать штрих код номенклатуры или выбрать из списка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252B7" w:rsidRPr="003F3A98" w:rsidTr="00944A5D">
        <w:trPr>
          <w:trHeight w:val="959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4252B7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номенклатуры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2B7" w:rsidRPr="003F3A98" w:rsidRDefault="004252B7" w:rsidP="0019561C">
            <w:pPr>
              <w:spacing w:after="0" w:line="240" w:lineRule="auto"/>
              <w:ind w:hanging="102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FCEB1C" wp14:editId="2DD4410D">
                  <wp:extent cx="1637030" cy="1960149"/>
                  <wp:effectExtent l="38100" t="76200" r="115570" b="787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378" cy="1968947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«Выбрать»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4252B7" w:rsidRPr="003F3A98" w:rsidTr="00944A5D">
        <w:trPr>
          <w:trHeight w:val="63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2B7" w:rsidRPr="003F3A98" w:rsidRDefault="004252B7" w:rsidP="0019561C">
            <w:pPr>
              <w:spacing w:after="0" w:line="240" w:lineRule="auto"/>
              <w:ind w:hanging="102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D06C2F" wp14:editId="50D32675">
                  <wp:extent cx="1637030" cy="2053254"/>
                  <wp:effectExtent l="38100" t="76200" r="115570" b="806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075" cy="205581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номенклатуру из списка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4252B7" w:rsidRPr="003F3A98" w:rsidTr="00944A5D">
        <w:trPr>
          <w:trHeight w:val="63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vAlign w:val="center"/>
          </w:tcPr>
          <w:p w:rsidR="004252B7" w:rsidRPr="003F3A98" w:rsidRDefault="004252B7" w:rsidP="0019561C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77391C" wp14:editId="2BD6C283">
                  <wp:extent cx="1637030" cy="2044361"/>
                  <wp:effectExtent l="38100" t="76200" r="115570" b="704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888" cy="204793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«ОК»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252B7" w:rsidRPr="003F3A98" w:rsidTr="00944A5D">
        <w:trPr>
          <w:trHeight w:val="63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4252B7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  <w:t>Окно ввода данных</w:t>
            </w:r>
          </w:p>
        </w:tc>
        <w:tc>
          <w:tcPr>
            <w:tcW w:w="2694" w:type="dxa"/>
            <w:shd w:val="clear" w:color="auto" w:fill="auto"/>
            <w:noWrap/>
            <w:vAlign w:val="center"/>
          </w:tcPr>
          <w:p w:rsidR="004252B7" w:rsidRPr="003F3A98" w:rsidRDefault="004252B7" w:rsidP="0019561C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F0DF2C" wp14:editId="7BAE950A">
                  <wp:extent cx="1638300" cy="1893385"/>
                  <wp:effectExtent l="38100" t="76200" r="114300" b="692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659" cy="1898423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Ввести все необходимые данные</w:t>
            </w:r>
            <w:r w:rsidR="00944A5D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br/>
              <w:t>(завод или торговую марку если таковы имеются)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4252B7" w:rsidRPr="003F3A98" w:rsidTr="00944A5D">
        <w:trPr>
          <w:trHeight w:val="63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4252B7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  <w:t>Ввод данных накладной</w:t>
            </w:r>
          </w:p>
        </w:tc>
        <w:tc>
          <w:tcPr>
            <w:tcW w:w="2694" w:type="dxa"/>
            <w:shd w:val="clear" w:color="auto" w:fill="auto"/>
            <w:noWrap/>
            <w:vAlign w:val="center"/>
          </w:tcPr>
          <w:p w:rsidR="004252B7" w:rsidRPr="003F3A98" w:rsidRDefault="004252B7" w:rsidP="0019561C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989CB6" wp14:editId="40C0EA87">
                  <wp:extent cx="1666875" cy="2061918"/>
                  <wp:effectExtent l="38100" t="76200" r="104775" b="717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15" cy="206654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Ввести данные накладной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«Продолжить»</w:t>
            </w:r>
          </w:p>
        </w:tc>
      </w:tr>
      <w:tr w:rsidR="004252B7" w:rsidRPr="003F3A98" w:rsidTr="00944A5D">
        <w:trPr>
          <w:trHeight w:val="2400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4252B7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  <w:t>Дата выработки</w:t>
            </w:r>
          </w:p>
        </w:tc>
        <w:tc>
          <w:tcPr>
            <w:tcW w:w="2694" w:type="dxa"/>
            <w:shd w:val="clear" w:color="auto" w:fill="auto"/>
            <w:noWrap/>
            <w:vAlign w:val="center"/>
          </w:tcPr>
          <w:p w:rsidR="004252B7" w:rsidRPr="003F3A98" w:rsidRDefault="004252B7" w:rsidP="0019561C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F212FC" wp14:editId="38CF3480">
                  <wp:extent cx="1636957" cy="1847850"/>
                  <wp:effectExtent l="38100" t="76200" r="116205" b="7620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785" cy="185217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С помощью стрелок вперед/назад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указать дату выработки или установить курсор в поле дата и ввести дату выработки с клавиатуры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4252B7" w:rsidRPr="003F3A98" w:rsidTr="00944A5D">
        <w:trPr>
          <w:trHeight w:val="63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4252B7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  <w:t>Срок годности</w:t>
            </w:r>
          </w:p>
        </w:tc>
        <w:tc>
          <w:tcPr>
            <w:tcW w:w="2694" w:type="dxa"/>
            <w:shd w:val="clear" w:color="auto" w:fill="auto"/>
            <w:noWrap/>
            <w:vAlign w:val="center"/>
          </w:tcPr>
          <w:p w:rsidR="004252B7" w:rsidRPr="003F3A98" w:rsidRDefault="004252B7" w:rsidP="0019561C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1DDC02" wp14:editId="148DF379">
                  <wp:extent cx="1658620" cy="2105413"/>
                  <wp:effectExtent l="38100" t="76200" r="113030" b="857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649" cy="211179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Указать срок годности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4252B7" w:rsidRPr="003F3A98" w:rsidTr="00944A5D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4252B7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Ячейка приёмник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4252B7" w:rsidRPr="003F3A98" w:rsidRDefault="004252B7" w:rsidP="0019561C">
            <w:pPr>
              <w:spacing w:after="0" w:line="240" w:lineRule="auto"/>
              <w:ind w:hanging="102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C22C05" wp14:editId="481F9377">
                  <wp:extent cx="1670151" cy="1876425"/>
                  <wp:effectExtent l="38100" t="76200" r="120650" b="666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779" cy="188050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«Выбрать»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br/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4252B7" w:rsidRPr="003F3A98" w:rsidTr="00944A5D">
        <w:trPr>
          <w:trHeight w:val="70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4252B7" w:rsidRPr="003F3A98" w:rsidRDefault="004252B7" w:rsidP="0019561C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690B80" wp14:editId="1EEB3473">
                  <wp:extent cx="1653195" cy="1857375"/>
                  <wp:effectExtent l="38100" t="76200" r="118745" b="666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843" cy="186596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необходимую ячейку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Если в параметре будет указано несколько ячеек</w:t>
            </w:r>
          </w:p>
        </w:tc>
      </w:tr>
      <w:tr w:rsidR="004252B7" w:rsidRPr="003F3A98" w:rsidTr="00944A5D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4252B7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тары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252B7" w:rsidRPr="003F3A98" w:rsidRDefault="004252B7" w:rsidP="0019561C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47D880" wp14:editId="1F496D3C">
                  <wp:extent cx="1658830" cy="1952625"/>
                  <wp:effectExtent l="38100" t="76200" r="113030" b="66675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627" cy="195474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«Выбрать»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4252B7" w:rsidRPr="003F3A98" w:rsidTr="00944A5D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4252B7" w:rsidRPr="003F3A98" w:rsidRDefault="004252B7" w:rsidP="0019561C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F05C41" wp14:editId="46101210">
                  <wp:extent cx="1652905" cy="1900751"/>
                  <wp:effectExtent l="38100" t="76200" r="118745" b="80645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90431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необходимую тару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val="en-US"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4252B7" w:rsidRPr="003F3A98" w:rsidTr="00944A5D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4252B7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Паллет поставщика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252B7" w:rsidRPr="003F3A98" w:rsidRDefault="004252B7" w:rsidP="0019561C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91D197" wp14:editId="02228FA3">
                  <wp:extent cx="1642720" cy="2085975"/>
                  <wp:effectExtent l="38100" t="76200" r="110490" b="66675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63" cy="209085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Ввести вес паллеты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«ОК»</w:t>
            </w:r>
          </w:p>
        </w:tc>
      </w:tr>
      <w:tr w:rsidR="004252B7" w:rsidRPr="003F3A98" w:rsidTr="00944A5D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4252B7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Окно выбора упаковки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252B7" w:rsidRPr="003F3A98" w:rsidRDefault="004252B7" w:rsidP="0019561C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ED0469" wp14:editId="59CED95B">
                  <wp:extent cx="1642110" cy="2059626"/>
                  <wp:effectExtent l="38100" t="76200" r="110490" b="7429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662" cy="206157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Указать упаковку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«Добавить»</w:t>
            </w:r>
          </w:p>
        </w:tc>
      </w:tr>
      <w:tr w:rsidR="004252B7" w:rsidRPr="003F3A98" w:rsidTr="00944A5D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4252B7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упаковки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252B7" w:rsidRPr="003F3A98" w:rsidRDefault="004252B7" w:rsidP="0019561C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756526" wp14:editId="05B646FD">
                  <wp:extent cx="1657470" cy="1857375"/>
                  <wp:effectExtent l="38100" t="76200" r="114300" b="6667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112" cy="186705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«Выбрать»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4252B7" w:rsidRPr="003F3A98" w:rsidTr="00944A5D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4252B7" w:rsidRPr="003F3A98" w:rsidRDefault="004252B7" w:rsidP="0019561C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CE05D7" wp14:editId="46C2F035">
                  <wp:extent cx="1667948" cy="1962150"/>
                  <wp:effectExtent l="38100" t="76200" r="123190" b="7620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715" cy="196540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упаковку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«ОК»</w:t>
            </w:r>
          </w:p>
        </w:tc>
      </w:tr>
      <w:tr w:rsidR="004252B7" w:rsidRPr="003F3A98" w:rsidTr="00944A5D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4252B7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Гофрокороб</w:t>
            </w:r>
            <w:proofErr w:type="spellEnd"/>
          </w:p>
        </w:tc>
        <w:tc>
          <w:tcPr>
            <w:tcW w:w="2694" w:type="dxa"/>
            <w:shd w:val="clear" w:color="auto" w:fill="auto"/>
            <w:vAlign w:val="center"/>
          </w:tcPr>
          <w:p w:rsidR="004252B7" w:rsidRPr="003F3A98" w:rsidRDefault="004252B7" w:rsidP="0019561C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85F8B2" wp14:editId="11A29D88">
                  <wp:extent cx="1668780" cy="1862192"/>
                  <wp:effectExtent l="38100" t="76200" r="121920" b="8128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771" cy="1864413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«ОК»</w:t>
            </w:r>
          </w:p>
        </w:tc>
      </w:tr>
      <w:tr w:rsidR="004252B7" w:rsidRPr="003F3A98" w:rsidTr="00944A5D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4252B7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Количество упаковок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252B7" w:rsidRPr="003F3A98" w:rsidRDefault="004252B7" w:rsidP="0019561C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822E38" wp14:editId="6B33DC94">
                  <wp:extent cx="1658766" cy="1895475"/>
                  <wp:effectExtent l="38100" t="76200" r="113030" b="6667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010" cy="189575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Указать количество упаковок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«ОК»</w:t>
            </w:r>
          </w:p>
        </w:tc>
      </w:tr>
      <w:tr w:rsidR="004252B7" w:rsidRPr="003F3A98" w:rsidTr="00944A5D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4252B7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Взвешивание </w:t>
            </w:r>
            <w:r w:rsidRPr="00944A5D">
              <w:rPr>
                <w:rFonts w:ascii="Verdana" w:eastAsia="Times New Roman" w:hAnsi="Verdana" w:cs="Calibri"/>
                <w:color w:val="000000" w:themeColor="text1"/>
                <w:szCs w:val="24"/>
                <w:lang w:eastAsia="ru-RU"/>
              </w:rPr>
              <w:t>тары/упаковки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252B7" w:rsidRPr="003F3A98" w:rsidRDefault="004252B7" w:rsidP="0019561C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A2097C" wp14:editId="4652AD4B">
                  <wp:extent cx="1645285" cy="1903906"/>
                  <wp:effectExtent l="38100" t="76200" r="107315" b="7747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02" cy="1905083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Фиксируется вес одной пустой тары/упаковки </w:t>
            </w:r>
          </w:p>
        </w:tc>
      </w:tr>
      <w:tr w:rsidR="004252B7" w:rsidRPr="003F3A98" w:rsidTr="00944A5D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4252B7" w:rsidRPr="003F3A98" w:rsidRDefault="004252B7" w:rsidP="0019561C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CEE884" wp14:editId="58BAFABA">
                  <wp:extent cx="1658620" cy="1873081"/>
                  <wp:effectExtent l="38100" t="76200" r="113030" b="7048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334" cy="187727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«ОК»</w:t>
            </w:r>
          </w:p>
        </w:tc>
      </w:tr>
      <w:tr w:rsidR="004252B7" w:rsidRPr="003F3A98" w:rsidTr="00944A5D">
        <w:trPr>
          <w:trHeight w:val="3012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4252B7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Взвешивание (Брутто)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252B7" w:rsidRPr="003F3A98" w:rsidRDefault="004252B7" w:rsidP="00FC05D1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318545" wp14:editId="3ED2576C">
                  <wp:extent cx="1617345" cy="2030322"/>
                  <wp:effectExtent l="38100" t="76200" r="116205" b="8445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632" cy="203695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Установить тару с сырьем на весах и зафиксировать вес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Сверить значения веса на весах и </w:t>
            </w:r>
            <w:r w:rsidR="00FC05D1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ТСД, оно должно быть одинаковым</w:t>
            </w:r>
          </w:p>
        </w:tc>
      </w:tr>
      <w:tr w:rsidR="004252B7" w:rsidRPr="003F3A98" w:rsidTr="00944A5D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4252B7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Финальное окно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252B7" w:rsidRPr="003F3A98" w:rsidRDefault="004252B7" w:rsidP="00FC05D1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709C48" wp14:editId="49284C06">
                  <wp:extent cx="1600255" cy="2019300"/>
                  <wp:effectExtent l="38100" t="76200" r="114300" b="7620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007" cy="2025297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необходимо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действие</w:t>
            </w:r>
            <w:r w:rsidR="00944A5D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:</w:t>
            </w:r>
            <w:r w:rsidR="00944A5D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br/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Для продолжения приемки этой</w:t>
            </w:r>
            <w:r w:rsidR="00944A5D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же партии «Новое взвешивание»</w:t>
            </w:r>
            <w:r w:rsidR="00944A5D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br/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Для печати паспор</w:t>
            </w:r>
            <w:r w:rsidR="00944A5D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та нажать желтую кнопку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4252B7" w:rsidRPr="003F3A98" w:rsidTr="00944A5D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4252B7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Закончить работу с номенклатурой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252B7" w:rsidRPr="003F3A98" w:rsidRDefault="004252B7" w:rsidP="00FC05D1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F9622A" wp14:editId="5F37B2E2">
                  <wp:extent cx="1600200" cy="2030243"/>
                  <wp:effectExtent l="38100" t="76200" r="114300" b="844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89" cy="203352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4252B7" w:rsidRPr="003F3A98" w:rsidRDefault="00944A5D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Нажать кнопку </w:t>
            </w:r>
            <w:r w:rsidR="004252B7" w:rsidRPr="00944A5D">
              <w:rPr>
                <w:rFonts w:ascii="Verdana" w:eastAsia="Times New Roman" w:hAnsi="Verdana" w:cs="Calibri"/>
                <w:i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944A5D">
              <w:rPr>
                <w:rFonts w:ascii="Verdana" w:eastAsia="Times New Roman" w:hAnsi="Verdana" w:cs="Calibri"/>
                <w:i/>
                <w:color w:val="000000" w:themeColor="text1"/>
                <w:sz w:val="24"/>
                <w:szCs w:val="24"/>
                <w:lang w:eastAsia="ru-RU"/>
              </w:rPr>
              <w:t>акончить работу с номенклатурой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br/>
            </w:r>
            <w:r w:rsidR="004252B7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 случае, если закончили приемку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данной номенклатуры или партии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4252B7" w:rsidRPr="003F3A98" w:rsidTr="00944A5D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3F3A98" w:rsidRDefault="004252B7" w:rsidP="004252B7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Следующее действие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252B7" w:rsidRPr="003F3A98" w:rsidRDefault="004252B7" w:rsidP="00FC05D1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D668D5" wp14:editId="1A80A054">
                  <wp:extent cx="1666875" cy="2059898"/>
                  <wp:effectExtent l="38100" t="76200" r="104775" b="7429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98" cy="206153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необходимо действие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252B7" w:rsidRPr="003F3A9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</w:tbl>
    <w:p w:rsidR="00026045" w:rsidRDefault="00026045" w:rsidP="00026045">
      <w:pPr>
        <w:pStyle w:val="a"/>
        <w:numPr>
          <w:ilvl w:val="0"/>
          <w:numId w:val="0"/>
        </w:numPr>
        <w:ind w:firstLine="709"/>
      </w:pPr>
    </w:p>
    <w:p w:rsidR="004252B7" w:rsidRPr="00944A5D" w:rsidRDefault="004252B7" w:rsidP="00944A5D">
      <w:pPr>
        <w:pStyle w:val="a"/>
      </w:pPr>
      <w:bookmarkStart w:id="9" w:name="_Toc98523744"/>
      <w:r w:rsidRPr="00944A5D">
        <w:t>Приёмка счётом (ХС)</w:t>
      </w:r>
      <w:bookmarkEnd w:id="9"/>
    </w:p>
    <w:tbl>
      <w:tblPr>
        <w:tblW w:w="1006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"/>
        <w:gridCol w:w="1984"/>
        <w:gridCol w:w="2694"/>
        <w:gridCol w:w="2268"/>
        <w:gridCol w:w="2409"/>
      </w:tblGrid>
      <w:tr w:rsidR="004252B7" w:rsidRPr="004C12D4" w:rsidTr="00047168">
        <w:trPr>
          <w:trHeight w:val="319"/>
        </w:trPr>
        <w:tc>
          <w:tcPr>
            <w:tcW w:w="705" w:type="dxa"/>
            <w:shd w:val="clear" w:color="auto" w:fill="auto"/>
            <w:noWrap/>
            <w:vAlign w:val="center"/>
            <w:hideMark/>
          </w:tcPr>
          <w:p w:rsidR="004252B7" w:rsidRPr="00FC05D1" w:rsidRDefault="004252B7" w:rsidP="00944A5D">
            <w:pPr>
              <w:spacing w:after="0" w:line="240" w:lineRule="auto"/>
              <w:ind w:hanging="119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FC05D1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Шаг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252B7" w:rsidRPr="00FC05D1" w:rsidRDefault="004252B7" w:rsidP="00944A5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FC05D1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Действие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2B7" w:rsidRPr="00FC05D1" w:rsidRDefault="004252B7" w:rsidP="00944A5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FC05D1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Иллюстрация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252B7" w:rsidRPr="00FC05D1" w:rsidRDefault="004252B7" w:rsidP="00944A5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FC05D1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Описание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4252B7" w:rsidRPr="00FC05D1" w:rsidRDefault="004252B7" w:rsidP="00944A5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FC05D1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Дополнение</w:t>
            </w:r>
          </w:p>
        </w:tc>
      </w:tr>
      <w:tr w:rsidR="004252B7" w:rsidRPr="004C12D4" w:rsidTr="00047168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АРМа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4252B7" w:rsidRPr="004C12D4" w:rsidRDefault="004252B7" w:rsidP="00944A5D">
            <w:pPr>
              <w:spacing w:after="0" w:line="240" w:lineRule="auto"/>
              <w:ind w:hanging="104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936E30" wp14:editId="59F6FFB4">
                  <wp:extent cx="1588135" cy="1562100"/>
                  <wp:effectExtent l="38100" t="76200" r="107315" b="7620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237" cy="156810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АРМ «Приёмка (ТСД)»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4252B7" w:rsidRPr="004C12D4" w:rsidTr="00047168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настройки АРМ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252B7" w:rsidRPr="004C12D4" w:rsidRDefault="004252B7" w:rsidP="00944A5D">
            <w:pPr>
              <w:spacing w:after="0" w:line="240" w:lineRule="auto"/>
              <w:ind w:hanging="104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BC752E" wp14:editId="1FE848EB">
                  <wp:extent cx="1597660" cy="1848217"/>
                  <wp:effectExtent l="38100" t="76200" r="116840" b="7620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718" cy="1850597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настройку АРМ «Приемка счётом (ХС)»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  <w:r w:rsidR="00944A5D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br/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Приемка «Счетом» выбирается для тех поставок, у которых фиксированный вес коробок)</w:t>
            </w:r>
          </w:p>
        </w:tc>
      </w:tr>
      <w:tr w:rsidR="004252B7" w:rsidRPr="004C12D4" w:rsidTr="00047168">
        <w:trPr>
          <w:trHeight w:val="520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плана поставки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2B7" w:rsidRPr="004C12D4" w:rsidRDefault="004252B7" w:rsidP="00944A5D">
            <w:pPr>
              <w:spacing w:after="0" w:line="240" w:lineRule="auto"/>
              <w:ind w:hanging="104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4225BB" wp14:editId="5DAE3FEA">
                  <wp:extent cx="1597660" cy="2014869"/>
                  <wp:effectExtent l="38100" t="76200" r="116840" b="806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23" cy="201646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дату поставки и поставщика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4252B7" w:rsidRPr="004C12D4" w:rsidTr="00047168">
        <w:trPr>
          <w:trHeight w:val="520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номенклатуры</w:t>
            </w:r>
          </w:p>
        </w:tc>
        <w:tc>
          <w:tcPr>
            <w:tcW w:w="2694" w:type="dxa"/>
            <w:shd w:val="clear" w:color="auto" w:fill="auto"/>
            <w:noWrap/>
            <w:vAlign w:val="center"/>
          </w:tcPr>
          <w:p w:rsidR="004252B7" w:rsidRPr="004C12D4" w:rsidRDefault="004252B7" w:rsidP="00944A5D">
            <w:pPr>
              <w:spacing w:after="0" w:line="240" w:lineRule="auto"/>
              <w:ind w:hanging="104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D6CAB4" wp14:editId="4B2B14EF">
                  <wp:extent cx="1637030" cy="1991165"/>
                  <wp:effectExtent l="38100" t="76200" r="115570" b="85725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150" cy="199496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Отсканировать штрих код номенклатуры или выбрать из списка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252B7" w:rsidRPr="004C12D4" w:rsidTr="00047168">
        <w:trPr>
          <w:trHeight w:val="959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252B7" w:rsidRPr="004C12D4" w:rsidRDefault="004252B7" w:rsidP="00944A5D">
            <w:pPr>
              <w:spacing w:after="0" w:line="240" w:lineRule="auto"/>
              <w:ind w:right="-108" w:hanging="244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номенклатуры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2B7" w:rsidRPr="004C12D4" w:rsidRDefault="004252B7" w:rsidP="00944A5D">
            <w:pPr>
              <w:spacing w:after="0" w:line="240" w:lineRule="auto"/>
              <w:ind w:hanging="104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CF01D8" wp14:editId="7686ABC9">
                  <wp:extent cx="1637030" cy="1960149"/>
                  <wp:effectExtent l="38100" t="76200" r="115570" b="7874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378" cy="1968947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«Выбрать»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4252B7" w:rsidRPr="004C12D4" w:rsidTr="00047168">
        <w:trPr>
          <w:trHeight w:val="63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2B7" w:rsidRPr="004C12D4" w:rsidRDefault="004252B7" w:rsidP="00944A5D">
            <w:pPr>
              <w:spacing w:after="0" w:line="240" w:lineRule="auto"/>
              <w:ind w:hanging="104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792293" wp14:editId="6D30323F">
                  <wp:extent cx="1637030" cy="2053254"/>
                  <wp:effectExtent l="38100" t="76200" r="115570" b="80645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075" cy="205581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номенклатуру из списка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4252B7" w:rsidRPr="004C12D4" w:rsidTr="00047168">
        <w:trPr>
          <w:trHeight w:val="63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vAlign w:val="center"/>
          </w:tcPr>
          <w:p w:rsidR="004252B7" w:rsidRPr="004C12D4" w:rsidRDefault="004252B7" w:rsidP="00944A5D">
            <w:pPr>
              <w:spacing w:after="0" w:line="240" w:lineRule="auto"/>
              <w:ind w:hanging="104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049AB6" wp14:editId="64B033D2">
                  <wp:extent cx="1637030" cy="2044361"/>
                  <wp:effectExtent l="38100" t="76200" r="115570" b="70485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888" cy="204793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«ОК»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252B7" w:rsidRPr="004C12D4" w:rsidTr="00047168">
        <w:trPr>
          <w:trHeight w:val="63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  <w:t>Окно ввода данных</w:t>
            </w:r>
          </w:p>
        </w:tc>
        <w:tc>
          <w:tcPr>
            <w:tcW w:w="2694" w:type="dxa"/>
            <w:shd w:val="clear" w:color="auto" w:fill="auto"/>
            <w:noWrap/>
            <w:vAlign w:val="center"/>
          </w:tcPr>
          <w:p w:rsidR="004252B7" w:rsidRPr="004C12D4" w:rsidRDefault="004252B7" w:rsidP="00944A5D">
            <w:pPr>
              <w:spacing w:after="0" w:line="240" w:lineRule="auto"/>
              <w:ind w:hanging="104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C0FB4B" wp14:editId="44755DB0">
                  <wp:extent cx="1637030" cy="1829133"/>
                  <wp:effectExtent l="38100" t="76200" r="115570" b="7620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648" cy="183205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Ввести все необходимые данные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br/>
              <w:t>(завод или торговую марку если таковы имеются))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4252B7" w:rsidRPr="004C12D4" w:rsidTr="00047168">
        <w:trPr>
          <w:trHeight w:val="63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  <w:t>Ввод данных накладной</w:t>
            </w:r>
          </w:p>
        </w:tc>
        <w:tc>
          <w:tcPr>
            <w:tcW w:w="2694" w:type="dxa"/>
            <w:shd w:val="clear" w:color="auto" w:fill="auto"/>
            <w:noWrap/>
            <w:vAlign w:val="center"/>
          </w:tcPr>
          <w:p w:rsidR="004252B7" w:rsidRPr="004C12D4" w:rsidRDefault="004252B7" w:rsidP="00944A5D">
            <w:pPr>
              <w:spacing w:after="0" w:line="240" w:lineRule="auto"/>
              <w:ind w:hanging="104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9802ED" wp14:editId="13B51DB6">
                  <wp:extent cx="1666875" cy="2061918"/>
                  <wp:effectExtent l="38100" t="76200" r="104775" b="71755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15" cy="206654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Ввести данные накладной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«Продолжить»</w:t>
            </w:r>
          </w:p>
        </w:tc>
      </w:tr>
      <w:tr w:rsidR="004252B7" w:rsidRPr="004C12D4" w:rsidTr="00047168">
        <w:trPr>
          <w:trHeight w:val="2400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  <w:t>Дата выработки</w:t>
            </w:r>
          </w:p>
        </w:tc>
        <w:tc>
          <w:tcPr>
            <w:tcW w:w="2694" w:type="dxa"/>
            <w:shd w:val="clear" w:color="auto" w:fill="auto"/>
            <w:noWrap/>
            <w:vAlign w:val="center"/>
          </w:tcPr>
          <w:p w:rsidR="004252B7" w:rsidRPr="004C12D4" w:rsidRDefault="004252B7" w:rsidP="00944A5D">
            <w:pPr>
              <w:spacing w:after="0" w:line="240" w:lineRule="auto"/>
              <w:ind w:hanging="104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4179E7" wp14:editId="38EE61E5">
                  <wp:extent cx="1636957" cy="1847850"/>
                  <wp:effectExtent l="38100" t="76200" r="116205" b="7620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785" cy="185217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 помощью стрелок впе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ред/назад указать дату выработки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4252B7" w:rsidRPr="004C12D4" w:rsidTr="00047168">
        <w:trPr>
          <w:trHeight w:val="63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  <w:t>Срок годности</w:t>
            </w:r>
          </w:p>
        </w:tc>
        <w:tc>
          <w:tcPr>
            <w:tcW w:w="2694" w:type="dxa"/>
            <w:shd w:val="clear" w:color="auto" w:fill="auto"/>
            <w:noWrap/>
            <w:vAlign w:val="center"/>
          </w:tcPr>
          <w:p w:rsidR="004252B7" w:rsidRPr="004C12D4" w:rsidRDefault="004252B7" w:rsidP="00944A5D">
            <w:pPr>
              <w:spacing w:after="0" w:line="240" w:lineRule="auto"/>
              <w:ind w:hanging="104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2E52E7" wp14:editId="082F310D">
                  <wp:extent cx="1658620" cy="2105413"/>
                  <wp:effectExtent l="38100" t="76200" r="113030" b="85725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649" cy="211179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Указать срок годности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4252B7" w:rsidRPr="004C12D4" w:rsidTr="00047168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Ячейка приёмник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4252B7" w:rsidRPr="004C12D4" w:rsidRDefault="004252B7" w:rsidP="00944A5D">
            <w:pPr>
              <w:spacing w:after="0" w:line="240" w:lineRule="auto"/>
              <w:ind w:hanging="104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797DFE" wp14:editId="70E32A93">
                  <wp:extent cx="1670151" cy="1876425"/>
                  <wp:effectExtent l="38100" t="76200" r="120650" b="66675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779" cy="188050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«Выбрать»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4252B7" w:rsidRPr="004C12D4" w:rsidTr="00047168">
        <w:trPr>
          <w:trHeight w:val="70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4252B7" w:rsidRPr="004C12D4" w:rsidRDefault="004252B7" w:rsidP="00944A5D">
            <w:pPr>
              <w:spacing w:after="0" w:line="240" w:lineRule="auto"/>
              <w:ind w:hanging="104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E5372C" wp14:editId="558270DE">
                  <wp:extent cx="1653195" cy="1857375"/>
                  <wp:effectExtent l="38100" t="76200" r="118745" b="66675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843" cy="186596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необходимую ячейку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Если в параметре будет указано несколько ячеек</w:t>
            </w:r>
          </w:p>
        </w:tc>
      </w:tr>
      <w:tr w:rsidR="004252B7" w:rsidRPr="004C12D4" w:rsidTr="00047168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Ввод количества упаковок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252B7" w:rsidRPr="004C12D4" w:rsidRDefault="004252B7" w:rsidP="00944A5D">
            <w:pPr>
              <w:spacing w:after="0" w:line="240" w:lineRule="auto"/>
              <w:ind w:hanging="104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0E558" wp14:editId="56DB1BA3">
                  <wp:extent cx="1612842" cy="1838325"/>
                  <wp:effectExtent l="38100" t="76200" r="121285" b="66675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36" cy="184709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Указать количество упаковок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4252B7" w:rsidRPr="004C12D4" w:rsidTr="00047168">
        <w:trPr>
          <w:trHeight w:val="2747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Взвешивание одной упаковки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252B7" w:rsidRPr="004C12D4" w:rsidRDefault="004252B7" w:rsidP="00944A5D">
            <w:pPr>
              <w:spacing w:after="0" w:line="240" w:lineRule="auto"/>
              <w:ind w:hanging="104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C01EAC" wp14:editId="1B6579E3">
                  <wp:extent cx="1617770" cy="1971675"/>
                  <wp:effectExtent l="38100" t="76200" r="116205" b="66675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829" cy="1975403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Указать вес одной упаковки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br/>
            </w:r>
            <w:r w:rsidRPr="00944A5D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(с сырьём)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4252B7" w:rsidRPr="004C12D4" w:rsidTr="00047168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Финальное окно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252B7" w:rsidRPr="004C12D4" w:rsidRDefault="004252B7" w:rsidP="00944A5D">
            <w:pPr>
              <w:spacing w:after="0" w:line="240" w:lineRule="auto"/>
              <w:ind w:hanging="104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01C54B" wp14:editId="21FAA132">
                  <wp:extent cx="1652905" cy="2104296"/>
                  <wp:effectExtent l="38100" t="76200" r="118745" b="6794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546" cy="210893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047168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необходимо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3F3A9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действие</w:t>
            </w:r>
          </w:p>
          <w:p w:rsidR="004252B7" w:rsidRPr="004C12D4" w:rsidRDefault="004252B7" w:rsidP="00047168">
            <w:pPr>
              <w:spacing w:after="0" w:line="240" w:lineRule="auto"/>
              <w:ind w:right="-110" w:hanging="104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Для продолжения приемки этой</w:t>
            </w:r>
            <w:r w:rsidR="00944A5D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же партии «Новое взвешивание»</w:t>
            </w:r>
            <w:r w:rsidR="00047168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br/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Для печати паспорта нажать желтую кнопку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4252B7" w:rsidRPr="004C12D4" w:rsidTr="00047168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Закончить работу с </w:t>
            </w:r>
            <w:r w:rsidRPr="00026045">
              <w:rPr>
                <w:rFonts w:ascii="Verdana" w:eastAsia="Times New Roman" w:hAnsi="Verdana" w:cs="Calibri"/>
                <w:color w:val="000000" w:themeColor="text1"/>
                <w:szCs w:val="24"/>
                <w:lang w:eastAsia="ru-RU"/>
              </w:rPr>
              <w:t>номенклатурой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252B7" w:rsidRPr="004C12D4" w:rsidRDefault="004252B7" w:rsidP="00047168">
            <w:pPr>
              <w:spacing w:after="0" w:line="240" w:lineRule="auto"/>
              <w:ind w:hanging="104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06B190" wp14:editId="46D6B635">
                  <wp:extent cx="1681664" cy="2133600"/>
                  <wp:effectExtent l="38100" t="76200" r="109220" b="7620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063" cy="213410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4252B7" w:rsidRPr="004C12D4" w:rsidRDefault="00047168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Нажать кнопку </w:t>
            </w:r>
            <w:r w:rsidR="004252B7" w:rsidRPr="00047168">
              <w:rPr>
                <w:rFonts w:ascii="Verdana" w:eastAsia="Times New Roman" w:hAnsi="Verdana" w:cs="Calibri"/>
                <w:i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047168">
              <w:rPr>
                <w:rFonts w:ascii="Verdana" w:eastAsia="Times New Roman" w:hAnsi="Verdana" w:cs="Calibri"/>
                <w:i/>
                <w:color w:val="000000" w:themeColor="text1"/>
                <w:sz w:val="24"/>
                <w:szCs w:val="24"/>
                <w:lang w:eastAsia="ru-RU"/>
              </w:rPr>
              <w:t>акончить работу с номенклатурой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4252B7" w:rsidRPr="004C12D4" w:rsidTr="00047168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Следующее действие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252B7" w:rsidRPr="004C12D4" w:rsidRDefault="004252B7" w:rsidP="00047168">
            <w:pPr>
              <w:spacing w:after="0" w:line="240" w:lineRule="auto"/>
              <w:ind w:hanging="104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18E160" wp14:editId="738AFCB5">
                  <wp:extent cx="1666875" cy="2059898"/>
                  <wp:effectExtent l="38100" t="76200" r="104775" b="74295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98" cy="206153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необходимо действие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</w:tbl>
    <w:p w:rsidR="004252B7" w:rsidRDefault="004252B7" w:rsidP="004252B7"/>
    <w:p w:rsidR="004252B7" w:rsidRPr="00047168" w:rsidRDefault="004F14ED" w:rsidP="00026045">
      <w:pPr>
        <w:pStyle w:val="22"/>
      </w:pPr>
      <w:bookmarkStart w:id="10" w:name="_Toc81300019"/>
      <w:bookmarkStart w:id="11" w:name="_Toc98523745"/>
      <w:r w:rsidRPr="00047168">
        <w:t xml:space="preserve">2.2 </w:t>
      </w:r>
      <w:r w:rsidR="004252B7" w:rsidRPr="00047168">
        <w:t xml:space="preserve">Работа </w:t>
      </w:r>
      <w:r w:rsidR="00026045">
        <w:t xml:space="preserve">в </w:t>
      </w:r>
      <w:r w:rsidR="004252B7" w:rsidRPr="00047168">
        <w:t>АРМ «Перемещение (ТСД)»</w:t>
      </w:r>
      <w:bookmarkEnd w:id="10"/>
      <w:bookmarkEnd w:id="11"/>
      <w:r w:rsidR="004252B7" w:rsidRPr="00047168">
        <w:t xml:space="preserve"> </w:t>
      </w:r>
    </w:p>
    <w:p w:rsidR="004252B7" w:rsidRPr="00047168" w:rsidRDefault="004252B7" w:rsidP="004252B7">
      <w:pPr>
        <w:pStyle w:val="a9"/>
        <w:numPr>
          <w:ilvl w:val="0"/>
          <w:numId w:val="19"/>
        </w:numPr>
        <w:spacing w:after="0" w:line="276" w:lineRule="auto"/>
        <w:contextualSpacing w:val="0"/>
        <w:jc w:val="both"/>
        <w:rPr>
          <w:rFonts w:ascii="Verdana" w:hAnsi="Verdana"/>
          <w:vanish/>
          <w:sz w:val="24"/>
          <w:szCs w:val="24"/>
        </w:rPr>
      </w:pPr>
    </w:p>
    <w:p w:rsidR="004252B7" w:rsidRPr="00047168" w:rsidRDefault="004252B7" w:rsidP="004252B7">
      <w:pPr>
        <w:pStyle w:val="a9"/>
        <w:numPr>
          <w:ilvl w:val="0"/>
          <w:numId w:val="15"/>
        </w:numPr>
        <w:spacing w:after="0" w:line="276" w:lineRule="auto"/>
        <w:contextualSpacing w:val="0"/>
        <w:jc w:val="both"/>
        <w:rPr>
          <w:rFonts w:ascii="Verdana" w:hAnsi="Verdana"/>
          <w:vanish/>
          <w:sz w:val="24"/>
          <w:szCs w:val="24"/>
        </w:rPr>
      </w:pPr>
    </w:p>
    <w:p w:rsidR="004252B7" w:rsidRPr="00047168" w:rsidRDefault="004252B7" w:rsidP="004252B7">
      <w:pPr>
        <w:pStyle w:val="a9"/>
        <w:numPr>
          <w:ilvl w:val="0"/>
          <w:numId w:val="15"/>
        </w:numPr>
        <w:spacing w:after="0" w:line="276" w:lineRule="auto"/>
        <w:contextualSpacing w:val="0"/>
        <w:jc w:val="both"/>
        <w:rPr>
          <w:rFonts w:ascii="Verdana" w:hAnsi="Verdana"/>
          <w:vanish/>
          <w:sz w:val="24"/>
          <w:szCs w:val="24"/>
        </w:rPr>
      </w:pPr>
    </w:p>
    <w:p w:rsidR="004252B7" w:rsidRPr="00047168" w:rsidRDefault="00047168" w:rsidP="00047168">
      <w:pPr>
        <w:pStyle w:val="a9"/>
        <w:spacing w:after="0" w:line="276" w:lineRule="auto"/>
        <w:ind w:left="567" w:firstLine="142"/>
        <w:contextualSpacing w:val="0"/>
        <w:jc w:val="both"/>
        <w:outlineLvl w:val="2"/>
        <w:rPr>
          <w:rFonts w:ascii="Verdana" w:hAnsi="Verdana"/>
          <w:sz w:val="24"/>
          <w:szCs w:val="24"/>
        </w:rPr>
      </w:pPr>
      <w:bookmarkStart w:id="12" w:name="_Toc98523746"/>
      <w:r w:rsidRPr="00047168">
        <w:rPr>
          <w:rFonts w:ascii="Verdana" w:hAnsi="Verdana"/>
          <w:sz w:val="24"/>
          <w:szCs w:val="24"/>
        </w:rPr>
        <w:t>2.2.1 Перемещение</w:t>
      </w:r>
      <w:r w:rsidR="004252B7" w:rsidRPr="00047168">
        <w:rPr>
          <w:rFonts w:ascii="Verdana" w:hAnsi="Verdana"/>
          <w:sz w:val="24"/>
          <w:szCs w:val="24"/>
        </w:rPr>
        <w:t xml:space="preserve"> взвешиванием</w:t>
      </w:r>
      <w:bookmarkEnd w:id="12"/>
    </w:p>
    <w:tbl>
      <w:tblPr>
        <w:tblW w:w="1006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2189"/>
        <w:gridCol w:w="2835"/>
        <w:gridCol w:w="2410"/>
        <w:gridCol w:w="1842"/>
      </w:tblGrid>
      <w:tr w:rsidR="004252B7" w:rsidRPr="004C12D4" w:rsidTr="00FC05D1">
        <w:trPr>
          <w:trHeight w:val="31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252B7" w:rsidRPr="00FC05D1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FC05D1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Шаг</w:t>
            </w:r>
          </w:p>
        </w:tc>
        <w:tc>
          <w:tcPr>
            <w:tcW w:w="2189" w:type="dxa"/>
            <w:shd w:val="clear" w:color="auto" w:fill="auto"/>
            <w:noWrap/>
            <w:vAlign w:val="center"/>
            <w:hideMark/>
          </w:tcPr>
          <w:p w:rsidR="004252B7" w:rsidRPr="00FC05D1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FC05D1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Действие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4252B7" w:rsidRPr="00FC05D1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FC05D1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Иллюстрация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4252B7" w:rsidRPr="00FC05D1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FC05D1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Описание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4252B7" w:rsidRPr="00FC05D1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FC05D1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Дополнение</w:t>
            </w:r>
          </w:p>
        </w:tc>
      </w:tr>
      <w:tr w:rsidR="004252B7" w:rsidRPr="004C12D4" w:rsidTr="00FC05D1">
        <w:trPr>
          <w:trHeight w:val="2780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252B7" w:rsidRPr="004C12D4" w:rsidRDefault="004252B7" w:rsidP="004252B7">
            <w:pPr>
              <w:pStyle w:val="a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  <w:hideMark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АРМа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0DADFB" wp14:editId="45D84455">
                  <wp:extent cx="1621787" cy="1914525"/>
                  <wp:effectExtent l="38100" t="76200" r="112395" b="66675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196" cy="192445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АРМ «Перемещение (ТСД)»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4252B7" w:rsidRPr="004C12D4" w:rsidTr="00FC05D1">
        <w:trPr>
          <w:trHeight w:val="2780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настройку АРМ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C25C08" wp14:editId="7F5148A3">
                  <wp:extent cx="1621155" cy="1840754"/>
                  <wp:effectExtent l="38100" t="76200" r="112395" b="8382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170" cy="1845313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«Перемещение взвешиванием (ХС)»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br/>
              <w:t>(Для той номенклатуры, которая перемещается с регистрацией веса на весах)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4252B7" w:rsidRPr="004C12D4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Сканирование тары – источника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5C9C15" wp14:editId="37DCD009">
                  <wp:extent cx="1609725" cy="1916365"/>
                  <wp:effectExtent l="38100" t="76200" r="104775" b="84455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31" cy="193065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Отсканировать штрих – код тары – источника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br/>
              <w:t>(Отсканировать паспорт, с которого будем производить перемещение)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Навести сканер ТСД на штрих – код тары и нажать кнопку на рукоятке ТСД</w:t>
            </w:r>
          </w:p>
        </w:tc>
      </w:tr>
      <w:tr w:rsidR="004252B7" w:rsidRPr="004C12D4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25AD3B" wp14:editId="1973809C">
                  <wp:extent cx="1620876" cy="1990725"/>
                  <wp:effectExtent l="38100" t="76200" r="113030" b="6667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81" cy="199502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на кнопку «ОК»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i/>
                <w:color w:val="000000" w:themeColor="text1"/>
                <w:sz w:val="24"/>
                <w:szCs w:val="24"/>
                <w:lang w:eastAsia="ru-RU"/>
              </w:rPr>
              <w:t>Инфо</w:t>
            </w: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– быстрый переход в АРМ «Инвентаризация»</w:t>
            </w:r>
          </w:p>
        </w:tc>
      </w:tr>
      <w:tr w:rsidR="004252B7" w:rsidRPr="004C12D4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направления движения и ячейки приемника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19A1C8" wp14:editId="15606FF1">
                  <wp:extent cx="1645285" cy="1824056"/>
                  <wp:effectExtent l="38100" t="76200" r="107315" b="8128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79" cy="182693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направление движения и ячейку приемник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br/>
              <w:t>(куда будет перемещаться)</w:t>
            </w: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«ОК»</w:t>
            </w:r>
          </w:p>
        </w:tc>
      </w:tr>
      <w:tr w:rsidR="004252B7" w:rsidRPr="004C12D4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тары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B334D0" wp14:editId="08FDD540">
                  <wp:extent cx="1658830" cy="1952625"/>
                  <wp:effectExtent l="38100" t="76200" r="113030" b="6667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627" cy="195474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«Выбрать»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4252B7" w:rsidRPr="004C12D4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EAA8E2" wp14:editId="215D9529">
                  <wp:extent cx="1652905" cy="1900751"/>
                  <wp:effectExtent l="38100" t="76200" r="118745" b="80645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90431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необходимую тару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val="en-US"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4252B7" w:rsidRPr="004C12D4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Паллет поставщика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2FFC12" wp14:editId="31E5FE87">
                  <wp:extent cx="1642720" cy="2085975"/>
                  <wp:effectExtent l="38100" t="76200" r="110490" b="66675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63" cy="209085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Ввести вес паллеты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«ОК»</w:t>
            </w:r>
          </w:p>
        </w:tc>
      </w:tr>
      <w:tr w:rsidR="004252B7" w:rsidRPr="004C12D4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Наша тара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625F87" wp14:editId="5BF799C1">
                  <wp:extent cx="1642110" cy="1804477"/>
                  <wp:effectExtent l="38100" t="76200" r="110490" b="81915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101" cy="180776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A7E1D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Отсканировать штрих – код тары </w:t>
            </w:r>
          </w:p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Если перемещаем в своей маркированной та</w:t>
            </w:r>
            <w:r w:rsidR="00DA7E1D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ре, например, в ящике или рикше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Навести сканер ТСД на штрих-код тары, нажать кнопку на рукоятке ТСД</w:t>
            </w:r>
          </w:p>
        </w:tc>
      </w:tr>
      <w:tr w:rsidR="004252B7" w:rsidRPr="004C12D4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Окно выбора упаковки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D2678A" wp14:editId="56DAFE96">
                  <wp:extent cx="1642110" cy="2059626"/>
                  <wp:effectExtent l="38100" t="76200" r="110490" b="74295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662" cy="206157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Указать упаковку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«Добавить»</w:t>
            </w:r>
          </w:p>
        </w:tc>
      </w:tr>
      <w:tr w:rsidR="004252B7" w:rsidRPr="004C12D4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упаковки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659816" wp14:editId="1688446F">
                  <wp:extent cx="1657470" cy="1857375"/>
                  <wp:effectExtent l="38100" t="76200" r="114300" b="66675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112" cy="186705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«Выбрать»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4252B7" w:rsidRPr="004C12D4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B611E5" wp14:editId="57D9412D">
                  <wp:extent cx="1667948" cy="1962150"/>
                  <wp:effectExtent l="38100" t="76200" r="123190" b="7620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715" cy="196540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упаковку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«ОК»</w:t>
            </w:r>
          </w:p>
        </w:tc>
      </w:tr>
      <w:tr w:rsidR="004252B7" w:rsidRPr="004C12D4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Гофрокороб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64406" wp14:editId="398C6A81">
                  <wp:extent cx="1668780" cy="1862192"/>
                  <wp:effectExtent l="38100" t="76200" r="121920" b="8128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771" cy="1864413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«ОК»</w:t>
            </w:r>
          </w:p>
        </w:tc>
      </w:tr>
      <w:tr w:rsidR="004252B7" w:rsidRPr="004C12D4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Количество упаковок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DEA5E9" wp14:editId="2A8FCDB0">
                  <wp:extent cx="1658766" cy="1895475"/>
                  <wp:effectExtent l="38100" t="76200" r="113030" b="6667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010" cy="189575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Указать количество упаковок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«ОК»</w:t>
            </w:r>
          </w:p>
        </w:tc>
      </w:tr>
      <w:tr w:rsidR="004252B7" w:rsidRPr="004C12D4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Взвешивание тары/упаковки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D29DF2" wp14:editId="500231EB">
                  <wp:extent cx="1645285" cy="1903906"/>
                  <wp:effectExtent l="38100" t="76200" r="107315" b="7747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02" cy="1905083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Ввести вес одной пустой упаковки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br/>
              <w:t>(коробки)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Фиксируется вес одной пустой тары/упаковки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br/>
            </w: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«ОК»</w:t>
            </w:r>
          </w:p>
        </w:tc>
      </w:tr>
      <w:tr w:rsidR="004252B7" w:rsidRPr="004C12D4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41D883" wp14:editId="1C1C191F">
                  <wp:extent cx="1658620" cy="1873081"/>
                  <wp:effectExtent l="38100" t="76200" r="113030" b="70485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334" cy="187727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«ОК»</w:t>
            </w:r>
          </w:p>
        </w:tc>
      </w:tr>
      <w:tr w:rsidR="004252B7" w:rsidRPr="004C12D4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Взвешивание (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БРУТТО</w:t>
            </w: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3F3A98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FC73BA" wp14:editId="7BF0B2FC">
                  <wp:extent cx="1617345" cy="2030322"/>
                  <wp:effectExtent l="38100" t="76200" r="116205" b="844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632" cy="203695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Установить тару с сырьем на весах и зафиксировать вес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Сверит</w:t>
            </w:r>
            <w:r w:rsidR="00DA7E1D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ь значения веса на весах и ТСД оно должно быть одинаковым</w:t>
            </w:r>
          </w:p>
        </w:tc>
      </w:tr>
      <w:tr w:rsidR="004252B7" w:rsidRPr="004C12D4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4C12D4" w:rsidRDefault="004252B7" w:rsidP="004252B7">
            <w:pPr>
              <w:pStyle w:val="a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Финальное окно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4C12D4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0F56AB" wp14:editId="537CD854">
                  <wp:extent cx="1635760" cy="2096687"/>
                  <wp:effectExtent l="38100" t="76200" r="116840" b="75565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394" cy="212057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4C12D4" w:rsidRDefault="004252B7" w:rsidP="00A81824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i/>
                <w:color w:val="000000" w:themeColor="text1"/>
                <w:sz w:val="24"/>
                <w:szCs w:val="24"/>
                <w:lang w:eastAsia="ru-RU"/>
              </w:rPr>
              <w:t>Новое взвешивание</w:t>
            </w: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– переход к выбору тары и упаковки; </w:t>
            </w:r>
          </w:p>
          <w:p w:rsidR="004252B7" w:rsidRPr="004C12D4" w:rsidRDefault="004252B7" w:rsidP="00A81824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C12D4">
              <w:rPr>
                <w:rFonts w:ascii="Verdana" w:eastAsia="Times New Roman" w:hAnsi="Verdana" w:cs="Calibri"/>
                <w:i/>
                <w:color w:val="000000" w:themeColor="text1"/>
                <w:sz w:val="24"/>
                <w:szCs w:val="24"/>
                <w:lang w:eastAsia="ru-RU"/>
              </w:rPr>
              <w:t>Новая передача</w:t>
            </w:r>
            <w:r w:rsidRPr="004C12D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– переход в начало АРМа.</w:t>
            </w:r>
          </w:p>
          <w:p w:rsidR="004252B7" w:rsidRPr="004C12D4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4252B7" w:rsidRDefault="004252B7" w:rsidP="004252B7">
      <w:r>
        <w:br w:type="page"/>
      </w:r>
    </w:p>
    <w:p w:rsidR="004252B7" w:rsidRPr="00FC05D1" w:rsidRDefault="004F14ED" w:rsidP="00312A80">
      <w:pPr>
        <w:pStyle w:val="22"/>
        <w:spacing w:after="0"/>
        <w:outlineLvl w:val="2"/>
      </w:pPr>
      <w:bookmarkStart w:id="13" w:name="_Toc98523747"/>
      <w:bookmarkStart w:id="14" w:name="_Toc72834386"/>
      <w:r>
        <w:lastRenderedPageBreak/>
        <w:t>2.2.2</w:t>
      </w:r>
      <w:r w:rsidR="00293908">
        <w:t> </w:t>
      </w:r>
      <w:r w:rsidR="004252B7">
        <w:t>Перемещение счётом</w:t>
      </w:r>
      <w:bookmarkEnd w:id="13"/>
    </w:p>
    <w:tbl>
      <w:tblPr>
        <w:tblW w:w="1006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2189"/>
        <w:gridCol w:w="2835"/>
        <w:gridCol w:w="2410"/>
        <w:gridCol w:w="1842"/>
      </w:tblGrid>
      <w:tr w:rsidR="004252B7" w:rsidRPr="00292005" w:rsidTr="00FC05D1">
        <w:trPr>
          <w:trHeight w:val="31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252B7" w:rsidRPr="00FC05D1" w:rsidRDefault="004252B7" w:rsidP="0002604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FC05D1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Шаг</w:t>
            </w:r>
          </w:p>
        </w:tc>
        <w:tc>
          <w:tcPr>
            <w:tcW w:w="2189" w:type="dxa"/>
            <w:shd w:val="clear" w:color="auto" w:fill="auto"/>
            <w:noWrap/>
            <w:vAlign w:val="center"/>
            <w:hideMark/>
          </w:tcPr>
          <w:p w:rsidR="004252B7" w:rsidRPr="00FC05D1" w:rsidRDefault="004252B7" w:rsidP="0002604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FC05D1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Действие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4252B7" w:rsidRPr="00FC05D1" w:rsidRDefault="004252B7" w:rsidP="0002604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FC05D1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Иллюстрация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4252B7" w:rsidRPr="00FC05D1" w:rsidRDefault="004252B7" w:rsidP="0002604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FC05D1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Описание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4252B7" w:rsidRPr="00FC05D1" w:rsidRDefault="004252B7" w:rsidP="0002604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FC05D1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Дополнение</w:t>
            </w:r>
          </w:p>
        </w:tc>
      </w:tr>
      <w:tr w:rsidR="004252B7" w:rsidRPr="00292005" w:rsidTr="00FC05D1">
        <w:trPr>
          <w:trHeight w:val="2780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252B7" w:rsidRPr="00292005" w:rsidRDefault="00FC05D1" w:rsidP="00FA073D">
            <w:pPr>
              <w:pStyle w:val="a9"/>
              <w:spacing w:after="0" w:line="240" w:lineRule="auto"/>
              <w:ind w:left="0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89" w:type="dxa"/>
            <w:shd w:val="clear" w:color="auto" w:fill="auto"/>
            <w:noWrap/>
            <w:vAlign w:val="center"/>
            <w:hideMark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АРМа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83F22B" wp14:editId="1BEE4BCB">
                  <wp:extent cx="1621787" cy="1914525"/>
                  <wp:effectExtent l="38100" t="76200" r="112395" b="6667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196" cy="192445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АРМ «Перемещение (ТСД)»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4252B7" w:rsidRPr="00292005" w:rsidTr="00FC05D1">
        <w:trPr>
          <w:trHeight w:val="2780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FC05D1" w:rsidP="00FA073D">
            <w:pPr>
              <w:pStyle w:val="a9"/>
              <w:spacing w:after="0" w:line="240" w:lineRule="auto"/>
              <w:ind w:left="0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настройку АРМ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DE5B14" wp14:editId="3058C7D0">
                  <wp:extent cx="1609725" cy="1845849"/>
                  <wp:effectExtent l="38100" t="76200" r="104775" b="7874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274" cy="184991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«Перемещение счетом (ХС)»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FC05D1" w:rsidP="00FA073D">
            <w:pPr>
              <w:pStyle w:val="a9"/>
              <w:spacing w:after="0" w:line="240" w:lineRule="auto"/>
              <w:ind w:left="0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Сканирование тары – источника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F63D38" wp14:editId="79977232">
                  <wp:extent cx="1609725" cy="1916365"/>
                  <wp:effectExtent l="38100" t="76200" r="104775" b="8445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31" cy="193065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Отсканировать штрих – код тары – источника </w:t>
            </w:r>
            <w:r w:rsidR="00FA073D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br/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Паспо</w:t>
            </w:r>
            <w:r w:rsidR="00FA073D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рт, с которого будем перемещать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Навести сканер ТСД на штрих – код тары и нажать кнопку на рукоятке ТСД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4252B7" w:rsidP="00FA073D">
            <w:pPr>
              <w:pStyle w:val="a9"/>
              <w:spacing w:after="0" w:line="240" w:lineRule="auto"/>
              <w:ind w:left="0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04D4BC" wp14:editId="4E6211C7">
                  <wp:extent cx="1620876" cy="1990725"/>
                  <wp:effectExtent l="38100" t="76200" r="113030" b="6667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81" cy="199502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на кнопку «ОК»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i/>
                <w:color w:val="000000" w:themeColor="text1"/>
                <w:sz w:val="24"/>
                <w:szCs w:val="24"/>
                <w:lang w:eastAsia="ru-RU"/>
              </w:rPr>
              <w:t>Инфо</w:t>
            </w: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– быстрый переход в АРМ «Инвентаризация»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FC05D1" w:rsidP="00FA073D">
            <w:pPr>
              <w:pStyle w:val="a9"/>
              <w:spacing w:after="0" w:line="240" w:lineRule="auto"/>
              <w:ind w:left="0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направления движения и ячейки приемника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50E533" wp14:editId="71758A33">
                  <wp:extent cx="1645285" cy="1824056"/>
                  <wp:effectExtent l="38100" t="76200" r="107315" b="8128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79" cy="182693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Выбрать направление движения и ячейку приемник 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«ОК»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FC05D1" w:rsidP="00FA073D">
            <w:pPr>
              <w:pStyle w:val="a9"/>
              <w:spacing w:after="0" w:line="240" w:lineRule="auto"/>
              <w:ind w:left="0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Количество упаковок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43BAF7" wp14:editId="52687A0F">
                  <wp:extent cx="1645600" cy="1885950"/>
                  <wp:effectExtent l="38100" t="76200" r="107315" b="7620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22" cy="189502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Ввести количество упаковок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«ОК»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FC05D1" w:rsidP="00FA073D">
            <w:pPr>
              <w:pStyle w:val="a9"/>
              <w:spacing w:after="0" w:line="240" w:lineRule="auto"/>
              <w:ind w:left="0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Ввод веса одной коробки с сырьём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1F739C" wp14:editId="0AA2D934">
                  <wp:extent cx="1645285" cy="1909960"/>
                  <wp:effectExtent l="38100" t="76200" r="107315" b="71755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76" cy="191366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Ввести вес одной упаковки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br/>
              <w:t>(с сырьём)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FC05D1" w:rsidP="00FA073D">
            <w:pPr>
              <w:pStyle w:val="a9"/>
              <w:spacing w:after="0" w:line="240" w:lineRule="auto"/>
              <w:ind w:left="0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Финальное окно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7355D7" wp14:editId="77B0EA8D">
                  <wp:extent cx="1645285" cy="2101746"/>
                  <wp:effectExtent l="38100" t="76200" r="107315" b="70485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639" cy="210603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i/>
                <w:color w:val="000000" w:themeColor="text1"/>
                <w:sz w:val="24"/>
                <w:szCs w:val="24"/>
                <w:lang w:eastAsia="ru-RU"/>
              </w:rPr>
              <w:t>Новое взвешивание</w:t>
            </w: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– пе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реход к выбору тары и упаковки;</w:t>
            </w: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252B7" w:rsidRPr="00292005" w:rsidRDefault="004252B7" w:rsidP="00A81824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i/>
                <w:color w:val="000000" w:themeColor="text1"/>
                <w:sz w:val="24"/>
                <w:szCs w:val="24"/>
                <w:lang w:eastAsia="ru-RU"/>
              </w:rPr>
              <w:t>Новая передача</w:t>
            </w: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–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переход в начало АРМа.</w:t>
            </w:r>
          </w:p>
        </w:tc>
      </w:tr>
    </w:tbl>
    <w:p w:rsidR="004252B7" w:rsidRDefault="004252B7" w:rsidP="004252B7">
      <w:r>
        <w:br w:type="page"/>
      </w:r>
    </w:p>
    <w:p w:rsidR="004252B7" w:rsidRPr="00FC05D1" w:rsidRDefault="004F14ED" w:rsidP="00026045">
      <w:pPr>
        <w:pStyle w:val="22"/>
        <w:spacing w:after="0"/>
      </w:pPr>
      <w:bookmarkStart w:id="15" w:name="_Toc81300020"/>
      <w:bookmarkStart w:id="16" w:name="_Toc98523748"/>
      <w:r>
        <w:lastRenderedPageBreak/>
        <w:t xml:space="preserve">2.3 </w:t>
      </w:r>
      <w:r w:rsidR="004252B7" w:rsidRPr="000E4C50">
        <w:t>Работа в АРМ «</w:t>
      </w:r>
      <w:r w:rsidR="004252B7">
        <w:t>Инвентаризация (ТСД)</w:t>
      </w:r>
      <w:r w:rsidR="004252B7" w:rsidRPr="000E4C50">
        <w:t>»</w:t>
      </w:r>
      <w:bookmarkEnd w:id="14"/>
      <w:bookmarkEnd w:id="15"/>
      <w:bookmarkEnd w:id="16"/>
    </w:p>
    <w:tbl>
      <w:tblPr>
        <w:tblW w:w="1006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2189"/>
        <w:gridCol w:w="2835"/>
        <w:gridCol w:w="2410"/>
        <w:gridCol w:w="1842"/>
      </w:tblGrid>
      <w:tr w:rsidR="004252B7" w:rsidRPr="00292005" w:rsidTr="00FC05D1">
        <w:trPr>
          <w:trHeight w:val="31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252B7" w:rsidRPr="00FC05D1" w:rsidRDefault="004252B7" w:rsidP="0002604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FC05D1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Шаг</w:t>
            </w:r>
          </w:p>
        </w:tc>
        <w:tc>
          <w:tcPr>
            <w:tcW w:w="2189" w:type="dxa"/>
            <w:shd w:val="clear" w:color="auto" w:fill="auto"/>
            <w:noWrap/>
            <w:vAlign w:val="center"/>
            <w:hideMark/>
          </w:tcPr>
          <w:p w:rsidR="004252B7" w:rsidRPr="00FC05D1" w:rsidRDefault="004252B7" w:rsidP="0002604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FC05D1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Действие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4252B7" w:rsidRPr="00FC05D1" w:rsidRDefault="004252B7" w:rsidP="0002604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FC05D1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Иллюстрация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4252B7" w:rsidRPr="00FC05D1" w:rsidRDefault="004252B7" w:rsidP="0002604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FC05D1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Описание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4252B7" w:rsidRPr="00FC05D1" w:rsidRDefault="004252B7" w:rsidP="0002604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FC05D1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Дополнение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252B7" w:rsidRPr="00292005" w:rsidRDefault="004252B7" w:rsidP="00AD3A47">
            <w:pPr>
              <w:pStyle w:val="a9"/>
              <w:numPr>
                <w:ilvl w:val="0"/>
                <w:numId w:val="18"/>
              </w:numPr>
              <w:spacing w:after="0" w:line="240" w:lineRule="auto"/>
              <w:ind w:right="-29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  <w:hideMark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АРМа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230E12" wp14:editId="30DFA347">
                  <wp:extent cx="1631315" cy="1940325"/>
                  <wp:effectExtent l="38100" t="76200" r="121285" b="79375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135" cy="194368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252B7" w:rsidRPr="00292005" w:rsidRDefault="00AD3A4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АРМ Инвентаризация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4252B7" w:rsidP="00AD3A47">
            <w:pPr>
              <w:pStyle w:val="a9"/>
              <w:numPr>
                <w:ilvl w:val="0"/>
                <w:numId w:val="18"/>
              </w:numPr>
              <w:spacing w:after="0" w:line="240" w:lineRule="auto"/>
              <w:ind w:right="-29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Сканирование тары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87B35D" wp14:editId="06F89EBA">
                  <wp:extent cx="1628775" cy="2079873"/>
                  <wp:effectExtent l="38100" t="76200" r="104775" b="73025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263" cy="208943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Отсканировать штрих – код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тары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Навести сканер ТСД на штрих – код тары и нажать кнопку на рукоятке ТСД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4252B7" w:rsidP="00AD3A47">
            <w:pPr>
              <w:pStyle w:val="a9"/>
              <w:numPr>
                <w:ilvl w:val="0"/>
                <w:numId w:val="18"/>
              </w:numPr>
              <w:spacing w:after="0" w:line="240" w:lineRule="auto"/>
              <w:ind w:right="-29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Информационное окно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EDF1EE" wp14:editId="6566FF51">
                  <wp:extent cx="1613360" cy="2028825"/>
                  <wp:effectExtent l="38100" t="76200" r="120650" b="6667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19" cy="203619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Информация о номенклатуре в таре верна 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«ОК»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4252B7" w:rsidP="00AD3A47">
            <w:pPr>
              <w:pStyle w:val="a9"/>
              <w:numPr>
                <w:ilvl w:val="0"/>
                <w:numId w:val="18"/>
              </w:numPr>
              <w:spacing w:after="0" w:line="240" w:lineRule="auto"/>
              <w:ind w:right="-29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Актуализация остатков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5DA7AF" wp14:editId="12F6B593">
                  <wp:extent cx="1617331" cy="2047875"/>
                  <wp:effectExtent l="38100" t="76200" r="116840" b="6667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360" cy="214540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Для актуализации веса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«Актуализировать»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4252B7" w:rsidP="00AD3A47">
            <w:pPr>
              <w:pStyle w:val="a9"/>
              <w:spacing w:after="0" w:line="240" w:lineRule="auto"/>
              <w:ind w:left="0" w:right="-29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A08971" wp14:editId="32C58101">
                  <wp:extent cx="1616710" cy="1979752"/>
                  <wp:effectExtent l="38100" t="76200" r="116840" b="78105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12" cy="198391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на кнопку для изменения веса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4252B7" w:rsidP="00AD3A47">
            <w:pPr>
              <w:pStyle w:val="a9"/>
              <w:numPr>
                <w:ilvl w:val="0"/>
                <w:numId w:val="18"/>
              </w:numPr>
              <w:spacing w:after="0" w:line="240" w:lineRule="auto"/>
              <w:ind w:right="-29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Взвешивание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F2CBBE" wp14:editId="467F23B2">
                  <wp:extent cx="1625862" cy="2066925"/>
                  <wp:effectExtent l="38100" t="76200" r="107950" b="6667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66" cy="208422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Установить тару с сырьем на весах и зафиксировать вес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Сверить значения веса на весах и </w:t>
            </w:r>
            <w:r w:rsidR="00AD3A47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ТСД оно должно быть одинаковым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4252B7" w:rsidP="00AD3A47">
            <w:pPr>
              <w:pStyle w:val="a9"/>
              <w:spacing w:after="0" w:line="240" w:lineRule="auto"/>
              <w:ind w:left="0" w:right="-29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893E2E" wp14:editId="2A232E5F">
                  <wp:extent cx="1633932" cy="2000250"/>
                  <wp:effectExtent l="38100" t="76200" r="118745" b="7620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214" cy="200426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«Готово»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4252B7" w:rsidP="00AD3A47">
            <w:pPr>
              <w:pStyle w:val="a9"/>
              <w:numPr>
                <w:ilvl w:val="0"/>
                <w:numId w:val="18"/>
              </w:numPr>
              <w:spacing w:after="0" w:line="240" w:lineRule="auto"/>
              <w:ind w:right="-29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Причина списания отклонений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B6CD2D" wp14:editId="59EA08F1">
                  <wp:extent cx="1690797" cy="1943100"/>
                  <wp:effectExtent l="38100" t="76200" r="119380" b="7620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331" cy="194601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«Выбрать»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252B7" w:rsidRDefault="004252B7" w:rsidP="00A8182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65FE57" wp14:editId="1DDAFB97">
                  <wp:extent cx="1690370" cy="1947507"/>
                  <wp:effectExtent l="38100" t="76200" r="119380" b="7239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665" cy="195245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причину из списка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252B7" w:rsidRDefault="004252B7" w:rsidP="00A8182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F29B3C" wp14:editId="1A3A334D">
                  <wp:extent cx="1637262" cy="1828800"/>
                  <wp:effectExtent l="38100" t="76200" r="115570" b="7620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386" cy="1831173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«ОК»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4252B7" w:rsidP="004252B7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Очистка по партии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CED708" wp14:editId="2B1C2161">
                  <wp:extent cx="1627180" cy="2057400"/>
                  <wp:effectExtent l="38100" t="76200" r="106680" b="7620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75" cy="206017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партию номенклатуры, которую необходимо удалить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«ОК»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39470C" wp14:editId="3D679C22">
                  <wp:extent cx="1619250" cy="2152493"/>
                  <wp:effectExtent l="38100" t="76200" r="114300" b="7683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999" cy="216146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«Да»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4252B7" w:rsidP="004252B7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Очистить все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DD9918" wp14:editId="32471845">
                  <wp:extent cx="1633638" cy="2038350"/>
                  <wp:effectExtent l="38100" t="76200" r="119380" b="7620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544" cy="2046967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Для полной очистки тары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«Очистить все»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4252B7" w:rsidP="003D6485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right="-171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7ACDC7" wp14:editId="3E354CC5">
                  <wp:extent cx="1633730" cy="2162175"/>
                  <wp:effectExtent l="38100" t="76200" r="119380" b="6667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631" cy="216866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«Да»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4252B7" w:rsidP="004252B7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Причина очистки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CEF69D" wp14:editId="27D79EBB">
                  <wp:extent cx="1657350" cy="1886855"/>
                  <wp:effectExtent l="38100" t="76200" r="114300" b="75565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192" cy="1902613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</w:t>
            </w: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345F23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Аналогично шагу 6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4252B7" w:rsidP="004252B7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Следующее действие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F14088" wp14:editId="634557A7">
                  <wp:extent cx="1657350" cy="1961645"/>
                  <wp:effectExtent l="38100" t="76200" r="114300" b="7683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557" cy="196780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«Новая инвентаризация» или «Завершить»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Нажать </w:t>
            </w:r>
            <w:r w:rsidRPr="00AD3A47">
              <w:rPr>
                <w:rFonts w:ascii="Verdana" w:eastAsia="Times New Roman" w:hAnsi="Verdana" w:cs="Calibri"/>
                <w:color w:val="000000" w:themeColor="text1"/>
                <w:szCs w:val="24"/>
                <w:lang w:eastAsia="ru-RU"/>
              </w:rPr>
              <w:t>необходимую</w:t>
            </w: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кнопку</w:t>
            </w:r>
          </w:p>
        </w:tc>
      </w:tr>
    </w:tbl>
    <w:p w:rsidR="004252B7" w:rsidRDefault="004252B7" w:rsidP="004252B7"/>
    <w:p w:rsidR="004252B7" w:rsidRDefault="004252B7" w:rsidP="004252B7">
      <w:r>
        <w:br w:type="page"/>
      </w:r>
    </w:p>
    <w:p w:rsidR="004252B7" w:rsidRPr="00FC05D1" w:rsidRDefault="004F14ED" w:rsidP="002A6453">
      <w:pPr>
        <w:pStyle w:val="22"/>
        <w:spacing w:after="0"/>
      </w:pPr>
      <w:bookmarkStart w:id="17" w:name="_Toc81300021"/>
      <w:bookmarkStart w:id="18" w:name="_Toc98523749"/>
      <w:r>
        <w:lastRenderedPageBreak/>
        <w:t xml:space="preserve">2.4 </w:t>
      </w:r>
      <w:r w:rsidR="004252B7" w:rsidRPr="000E4C50">
        <w:t>Работа в АРМ «</w:t>
      </w:r>
      <w:r w:rsidR="004252B7">
        <w:t>Инвентаризация</w:t>
      </w:r>
      <w:r w:rsidR="004252B7" w:rsidRPr="002459F9">
        <w:t xml:space="preserve"> </w:t>
      </w:r>
      <w:r w:rsidR="004252B7">
        <w:t>по заданию (ТСД)</w:t>
      </w:r>
      <w:r w:rsidR="004252B7" w:rsidRPr="000E4C50">
        <w:t>»</w:t>
      </w:r>
      <w:bookmarkEnd w:id="17"/>
      <w:bookmarkEnd w:id="18"/>
    </w:p>
    <w:tbl>
      <w:tblPr>
        <w:tblW w:w="1006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2189"/>
        <w:gridCol w:w="2835"/>
        <w:gridCol w:w="2410"/>
        <w:gridCol w:w="1842"/>
      </w:tblGrid>
      <w:tr w:rsidR="004252B7" w:rsidRPr="00FC05D1" w:rsidTr="00FC05D1">
        <w:trPr>
          <w:trHeight w:val="31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252B7" w:rsidRPr="00FC05D1" w:rsidRDefault="004252B7" w:rsidP="002A645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FC05D1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Шаг</w:t>
            </w:r>
          </w:p>
        </w:tc>
        <w:tc>
          <w:tcPr>
            <w:tcW w:w="2189" w:type="dxa"/>
            <w:shd w:val="clear" w:color="auto" w:fill="auto"/>
            <w:noWrap/>
            <w:vAlign w:val="center"/>
            <w:hideMark/>
          </w:tcPr>
          <w:p w:rsidR="004252B7" w:rsidRPr="00FC05D1" w:rsidRDefault="004252B7" w:rsidP="002A645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FC05D1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Действие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4252B7" w:rsidRPr="00FC05D1" w:rsidRDefault="004252B7" w:rsidP="002A645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FC05D1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Иллюстрация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4252B7" w:rsidRPr="00FC05D1" w:rsidRDefault="004252B7" w:rsidP="002A645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FC05D1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Описание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4252B7" w:rsidRPr="00FC05D1" w:rsidRDefault="004252B7" w:rsidP="002A645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FC05D1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Дополнение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252B7" w:rsidRPr="00292005" w:rsidRDefault="003D6485" w:rsidP="002A6453">
            <w:pPr>
              <w:pStyle w:val="a9"/>
              <w:tabs>
                <w:tab w:val="left" w:pos="570"/>
              </w:tabs>
              <w:spacing w:after="0" w:line="240" w:lineRule="auto"/>
              <w:ind w:left="-111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89" w:type="dxa"/>
            <w:shd w:val="clear" w:color="auto" w:fill="auto"/>
            <w:noWrap/>
            <w:vAlign w:val="center"/>
            <w:hideMark/>
          </w:tcPr>
          <w:p w:rsidR="004252B7" w:rsidRPr="00292005" w:rsidRDefault="004252B7" w:rsidP="002A645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АРМа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252B7" w:rsidRPr="00292005" w:rsidRDefault="004252B7" w:rsidP="002A645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408EFC" wp14:editId="25BA5A47">
                  <wp:extent cx="1632995" cy="1914525"/>
                  <wp:effectExtent l="38100" t="76200" r="120015" b="6667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15" cy="191771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252B7" w:rsidRPr="00292005" w:rsidRDefault="004252B7" w:rsidP="002A645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АРМ «Инвентаризация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по заданию</w:t>
            </w: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4252B7" w:rsidRPr="00292005" w:rsidRDefault="004252B7" w:rsidP="002A645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3D6485" w:rsidRDefault="003D6485" w:rsidP="003D6485">
            <w:pPr>
              <w:pStyle w:val="a9"/>
              <w:tabs>
                <w:tab w:val="left" w:pos="570"/>
              </w:tabs>
              <w:spacing w:after="0" w:line="240" w:lineRule="auto"/>
              <w:ind w:left="-111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ячейки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260BAA" wp14:editId="439A699A">
                  <wp:extent cx="1650159" cy="1800225"/>
                  <wp:effectExtent l="38100" t="76200" r="121920" b="6667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778" cy="181726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ячейку инвентаризации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4252B7" w:rsidP="003D6485">
            <w:pPr>
              <w:pStyle w:val="a9"/>
              <w:tabs>
                <w:tab w:val="left" w:pos="315"/>
              </w:tabs>
              <w:spacing w:after="0" w:line="240" w:lineRule="auto"/>
              <w:ind w:left="-111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D201B4" wp14:editId="3498182E">
                  <wp:extent cx="1624456" cy="1752600"/>
                  <wp:effectExtent l="38100" t="76200" r="109220" b="7620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574" cy="175596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«Выбрать»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459F9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4252B7" w:rsidP="003D6485">
            <w:pPr>
              <w:pStyle w:val="a9"/>
              <w:tabs>
                <w:tab w:val="left" w:pos="315"/>
              </w:tabs>
              <w:spacing w:after="0" w:line="240" w:lineRule="auto"/>
              <w:ind w:left="-111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E4629E" wp14:editId="59A8334B">
                  <wp:extent cx="1624330" cy="1766113"/>
                  <wp:effectExtent l="38100" t="76200" r="109220" b="8191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707" cy="176978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«ОК»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3D6485" w:rsidP="003D6485">
            <w:pPr>
              <w:pStyle w:val="a9"/>
              <w:tabs>
                <w:tab w:val="left" w:pos="570"/>
              </w:tabs>
              <w:spacing w:after="0" w:line="240" w:lineRule="auto"/>
              <w:ind w:left="-111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Сканирование штрих кодов паспортов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C4B3AB" wp14:editId="292D5E6B">
                  <wp:extent cx="1656663" cy="1971675"/>
                  <wp:effectExtent l="38100" t="76200" r="115570" b="6667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813" cy="198851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Отсканировать штрих – код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тары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Навести сканер ТСД на штрих – код тары и нажать кнопку на рукоятке ТСД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3D6485" w:rsidP="003D6485">
            <w:pPr>
              <w:pStyle w:val="a9"/>
              <w:tabs>
                <w:tab w:val="left" w:pos="570"/>
              </w:tabs>
              <w:spacing w:after="0" w:line="240" w:lineRule="auto"/>
              <w:ind w:left="-111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Изменение веса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8C0AA8" wp14:editId="3381BC6D">
                  <wp:extent cx="1654933" cy="2009775"/>
                  <wp:effectExtent l="38100" t="76200" r="116840" b="6667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175" cy="201249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на кнопку с карандашом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3D6485" w:rsidP="003D6485">
            <w:pPr>
              <w:pStyle w:val="a9"/>
              <w:tabs>
                <w:tab w:val="left" w:pos="570"/>
              </w:tabs>
              <w:spacing w:after="0" w:line="240" w:lineRule="auto"/>
              <w:ind w:left="-111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Взвешивание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2682EF" wp14:editId="4779BC6D">
                  <wp:extent cx="1652905" cy="1961508"/>
                  <wp:effectExtent l="38100" t="76200" r="118745" b="7747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197582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Установить тару с сырьем на весах и зафиксировать вес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Сверить значения веса на весах и </w:t>
            </w:r>
            <w:r w:rsidR="003D648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ТСД оно должно быть одинаковым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3D6485" w:rsidP="003D6485">
            <w:pPr>
              <w:pStyle w:val="a9"/>
              <w:tabs>
                <w:tab w:val="left" w:pos="570"/>
              </w:tabs>
              <w:spacing w:after="0" w:line="240" w:lineRule="auto"/>
              <w:ind w:left="-111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Причина списания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3E84E1" wp14:editId="0D7C7911">
                  <wp:extent cx="1652905" cy="1824288"/>
                  <wp:effectExtent l="38100" t="76200" r="118745" b="8128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063" cy="183108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«Выбрать»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3D6485" w:rsidRDefault="003D6485" w:rsidP="003D6485">
            <w:pPr>
              <w:pStyle w:val="a9"/>
              <w:tabs>
                <w:tab w:val="left" w:pos="570"/>
              </w:tabs>
              <w:spacing w:after="0" w:line="240" w:lineRule="auto"/>
              <w:ind w:left="-111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причины списания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3D4608" wp14:editId="78B49E55">
                  <wp:extent cx="1647825" cy="1769297"/>
                  <wp:effectExtent l="38100" t="76200" r="104775" b="7874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354" cy="178060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причину списания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2B25C7" wp14:editId="465529B8">
                  <wp:extent cx="1647825" cy="1812437"/>
                  <wp:effectExtent l="38100" t="76200" r="104775" b="7366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853" cy="181906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«ОК»</w:t>
            </w:r>
          </w:p>
        </w:tc>
      </w:tr>
      <w:tr w:rsidR="004252B7" w:rsidRPr="00292005" w:rsidTr="00FC05D1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292005" w:rsidRDefault="003D6485" w:rsidP="003D6485">
            <w:pPr>
              <w:pStyle w:val="a9"/>
              <w:tabs>
                <w:tab w:val="left" w:pos="570"/>
              </w:tabs>
              <w:spacing w:after="0" w:line="240" w:lineRule="auto"/>
              <w:ind w:left="-111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89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Финальное окно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2E5D4C" wp14:editId="29BE0434">
                  <wp:extent cx="1647825" cy="1950370"/>
                  <wp:effectExtent l="38100" t="76200" r="104775" b="6921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744" cy="195500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Выбрать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необходимое действие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29200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необходимую кнопку</w:t>
            </w:r>
          </w:p>
        </w:tc>
      </w:tr>
    </w:tbl>
    <w:p w:rsidR="004252B7" w:rsidRDefault="004252B7" w:rsidP="004252B7"/>
    <w:p w:rsidR="004252B7" w:rsidRDefault="004252B7" w:rsidP="004252B7">
      <w:r>
        <w:br w:type="page"/>
      </w:r>
    </w:p>
    <w:p w:rsidR="004252B7" w:rsidRPr="003D6485" w:rsidRDefault="004F14ED" w:rsidP="003D6485">
      <w:pPr>
        <w:pStyle w:val="2"/>
        <w:numPr>
          <w:ilvl w:val="0"/>
          <w:numId w:val="0"/>
        </w:numPr>
        <w:ind w:firstLine="426"/>
        <w:jc w:val="both"/>
        <w:rPr>
          <w:rFonts w:ascii="Verdana" w:hAnsi="Verdana"/>
          <w:color w:val="auto"/>
          <w:sz w:val="24"/>
        </w:rPr>
      </w:pPr>
      <w:bookmarkStart w:id="19" w:name="_Toc56521681"/>
      <w:bookmarkStart w:id="20" w:name="_Toc81300022"/>
      <w:bookmarkStart w:id="21" w:name="_Toc98523750"/>
      <w:r w:rsidRPr="003D6485">
        <w:rPr>
          <w:rFonts w:ascii="Verdana" w:hAnsi="Verdana"/>
          <w:color w:val="auto"/>
          <w:sz w:val="24"/>
        </w:rPr>
        <w:lastRenderedPageBreak/>
        <w:t xml:space="preserve">2.5 </w:t>
      </w:r>
      <w:r w:rsidR="004252B7" w:rsidRPr="003D6485">
        <w:rPr>
          <w:rFonts w:ascii="Verdana" w:hAnsi="Verdana"/>
          <w:color w:val="auto"/>
          <w:sz w:val="24"/>
        </w:rPr>
        <w:t xml:space="preserve">Работа </w:t>
      </w:r>
      <w:r w:rsidR="002A6453">
        <w:rPr>
          <w:rFonts w:ascii="Verdana" w:hAnsi="Verdana"/>
          <w:color w:val="auto"/>
          <w:sz w:val="24"/>
        </w:rPr>
        <w:t>в</w:t>
      </w:r>
      <w:r w:rsidR="004252B7" w:rsidRPr="003D6485">
        <w:rPr>
          <w:rFonts w:ascii="Verdana" w:hAnsi="Verdana"/>
          <w:color w:val="auto"/>
          <w:sz w:val="24"/>
        </w:rPr>
        <w:t xml:space="preserve"> АРМ «Перемещение паллет (ТСД)»</w:t>
      </w:r>
      <w:bookmarkEnd w:id="19"/>
      <w:bookmarkEnd w:id="20"/>
      <w:bookmarkEnd w:id="21"/>
      <w:r w:rsidR="004252B7" w:rsidRPr="003D6485">
        <w:rPr>
          <w:rFonts w:ascii="Verdana" w:hAnsi="Verdana"/>
          <w:color w:val="auto"/>
          <w:sz w:val="24"/>
        </w:rPr>
        <w:t xml:space="preserve">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1763"/>
        <w:gridCol w:w="2835"/>
        <w:gridCol w:w="2410"/>
        <w:gridCol w:w="1842"/>
      </w:tblGrid>
      <w:tr w:rsidR="004252B7" w:rsidRPr="001F5235" w:rsidTr="003D6485">
        <w:trPr>
          <w:trHeight w:val="31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252B7" w:rsidRPr="003D648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3D6485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Шаг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:rsidR="004252B7" w:rsidRPr="003D648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3D6485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Действие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4252B7" w:rsidRPr="003D648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3D6485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Иллюстрация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4252B7" w:rsidRPr="003D648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3D6485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Описание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4252B7" w:rsidRPr="003D648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3D6485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Дополнение</w:t>
            </w:r>
          </w:p>
        </w:tc>
      </w:tr>
      <w:tr w:rsidR="004252B7" w:rsidRPr="001F5235" w:rsidTr="003D6485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252B7" w:rsidRPr="001F5235" w:rsidRDefault="004252B7" w:rsidP="004252B7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АРМа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B3FF53" wp14:editId="09571B73">
                  <wp:extent cx="1666875" cy="1975322"/>
                  <wp:effectExtent l="38100" t="76200" r="104775" b="8255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86" cy="1980667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АРМ «Перемещение тары»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4252B7" w:rsidRPr="001F5235" w:rsidTr="003D6485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1F5235" w:rsidRDefault="004252B7" w:rsidP="004252B7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направления движения и тары приемника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C4CDD6" wp14:editId="32197A63">
                  <wp:extent cx="1652905" cy="1955919"/>
                  <wp:effectExtent l="38100" t="76200" r="118745" b="8255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752" cy="195810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направление движения и тару источника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«ОК»</w:t>
            </w:r>
          </w:p>
        </w:tc>
      </w:tr>
      <w:tr w:rsidR="004252B7" w:rsidRPr="001F5235" w:rsidTr="003D6485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1F5235" w:rsidRDefault="004252B7" w:rsidP="004252B7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Сканирование тары – источника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78F452" wp14:editId="3941A4CA">
                  <wp:extent cx="1773843" cy="2105025"/>
                  <wp:effectExtent l="38100" t="76200" r="112395" b="6667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2105437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Отсканировать штрих – код тары – источника 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F5235">
              <w:rPr>
                <w:rFonts w:ascii="Verdana" w:eastAsia="Times New Roman" w:hAnsi="Verdana" w:cs="Calibri"/>
                <w:i/>
                <w:color w:val="000000" w:themeColor="text1"/>
                <w:sz w:val="24"/>
                <w:szCs w:val="24"/>
                <w:lang w:eastAsia="ru-RU"/>
              </w:rPr>
              <w:t>Множ</w:t>
            </w:r>
            <w:proofErr w:type="spellEnd"/>
            <w:r w:rsidRPr="001F5235">
              <w:rPr>
                <w:rFonts w:ascii="Verdana" w:eastAsia="Times New Roman" w:hAnsi="Verdana" w:cs="Calibri"/>
                <w:i/>
                <w:color w:val="000000" w:themeColor="text1"/>
                <w:sz w:val="24"/>
                <w:szCs w:val="24"/>
                <w:lang w:eastAsia="ru-RU"/>
              </w:rPr>
              <w:t>. Пер.</w:t>
            </w: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– перемещение несколько тар одновременно</w:t>
            </w:r>
          </w:p>
        </w:tc>
      </w:tr>
      <w:tr w:rsidR="004252B7" w:rsidRPr="001F5235" w:rsidTr="003D6485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1F5235" w:rsidRDefault="004252B7" w:rsidP="004252B7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варианта сверки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1F523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5B994C" wp14:editId="2314D021">
                  <wp:extent cx="1660632" cy="2019300"/>
                  <wp:effectExtent l="38100" t="76200" r="111125" b="7620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02" cy="2030693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4252B7" w:rsidRPr="001F5235" w:rsidTr="003D6485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1F5235" w:rsidRDefault="004252B7" w:rsidP="004252B7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Сверка счетом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1F5235" w:rsidRDefault="004252B7" w:rsidP="003D6485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1F523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813B75" wp14:editId="28D2DD8F">
                  <wp:extent cx="1676400" cy="1976108"/>
                  <wp:effectExtent l="38100" t="76200" r="114300" b="81915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357" cy="197723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на кнопку «Сверка счетом»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4252B7" w:rsidRPr="001F5235" w:rsidTr="003D6485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1F5235" w:rsidRDefault="004252B7" w:rsidP="003D6485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1F523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8A79B6" wp14:editId="276C0EE4">
                  <wp:extent cx="1685925" cy="1935068"/>
                  <wp:effectExtent l="38100" t="76200" r="104775" b="84455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242" cy="193887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«ОК»</w:t>
            </w:r>
          </w:p>
        </w:tc>
      </w:tr>
      <w:tr w:rsidR="004252B7" w:rsidRPr="001F5235" w:rsidTr="003D6485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1F5235" w:rsidRDefault="004252B7" w:rsidP="004252B7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Провести без сверки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1F5235" w:rsidRDefault="004252B7" w:rsidP="003D6485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1F523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83F726" wp14:editId="1CAD6119">
                  <wp:extent cx="1689294" cy="1990725"/>
                  <wp:effectExtent l="38100" t="76200" r="120650" b="66675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96" cy="199355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«Провести без сверки»</w:t>
            </w:r>
          </w:p>
        </w:tc>
      </w:tr>
      <w:tr w:rsidR="004252B7" w:rsidRPr="001F5235" w:rsidTr="003D6485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1F5235" w:rsidRDefault="004252B7" w:rsidP="004252B7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Множественное перемещение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1F5235" w:rsidRDefault="004252B7" w:rsidP="003D6485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1F523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72ABF6" wp14:editId="443BD8D4">
                  <wp:extent cx="1773444" cy="2076450"/>
                  <wp:effectExtent l="38100" t="76200" r="113030" b="7620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641" cy="208253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на кнопку «</w:t>
            </w:r>
            <w:proofErr w:type="spellStart"/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Множ</w:t>
            </w:r>
            <w:proofErr w:type="spellEnd"/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. Пер.»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4252B7" w:rsidRPr="001F5235" w:rsidTr="003D6485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1F5235" w:rsidRDefault="004252B7" w:rsidP="004252B7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Сканирование тары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1F5235" w:rsidRDefault="004252B7" w:rsidP="003D6485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1F523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FA1C66" wp14:editId="042057AA">
                  <wp:extent cx="1748790" cy="1724025"/>
                  <wp:effectExtent l="38100" t="76200" r="118110" b="8572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090" cy="172925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Отсканировать штрих – код тар, которые необходимо переместить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Навести сканер ТСД на штрих – код тары и нажать кнопку на рукоятке ТСД</w:t>
            </w:r>
          </w:p>
        </w:tc>
      </w:tr>
      <w:tr w:rsidR="004252B7" w:rsidRPr="001F5235" w:rsidTr="003D6485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1F5235" w:rsidRDefault="004252B7" w:rsidP="004252B7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варианта перемещение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1F5235" w:rsidRDefault="004252B7" w:rsidP="003D6485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1F523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CFC9BB" wp14:editId="297AF4E2">
                  <wp:extent cx="1758208" cy="2057400"/>
                  <wp:effectExtent l="38100" t="76200" r="109220" b="7620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213" cy="205857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перемещение с «Без сверки» или «Сверка» (сверка весом)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spacing w:after="0" w:line="240" w:lineRule="auto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1155CB" wp14:editId="4D1548D4">
                  <wp:extent cx="276225" cy="304800"/>
                  <wp:effectExtent l="0" t="0" r="9525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- удалить выделенную строку из списка;</w:t>
            </w:r>
          </w:p>
          <w:p w:rsidR="004252B7" w:rsidRPr="001F5235" w:rsidRDefault="004252B7" w:rsidP="00A81824">
            <w:pPr>
              <w:spacing w:after="0" w:line="240" w:lineRule="auto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97BF10" wp14:editId="0C899EAF">
                  <wp:extent cx="304800" cy="304800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- ручной ввод штрих – кода тары;</w:t>
            </w:r>
          </w:p>
          <w:p w:rsidR="004252B7" w:rsidRPr="001F5235" w:rsidRDefault="004252B7" w:rsidP="00A81824">
            <w:pPr>
              <w:spacing w:after="0" w:line="240" w:lineRule="auto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995932" wp14:editId="13FFA0CB">
                  <wp:extent cx="276225" cy="314325"/>
                  <wp:effectExtent l="0" t="0" r="9525" b="9525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- информационное окно (номенклатура, количество и вес)</w:t>
            </w:r>
          </w:p>
        </w:tc>
      </w:tr>
      <w:tr w:rsidR="004252B7" w:rsidRPr="001F5235" w:rsidTr="003D6485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1F5235" w:rsidRDefault="004252B7" w:rsidP="004252B7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Сверка весом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1F5235" w:rsidRDefault="004252B7" w:rsidP="003D6485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1F523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C8461D" wp14:editId="2E36B37B">
                  <wp:extent cx="1761490" cy="1828800"/>
                  <wp:effectExtent l="38100" t="76200" r="105410" b="7620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981" cy="183761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«Сверка»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252B7" w:rsidRPr="001F5235" w:rsidTr="003D6485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1F5235" w:rsidRDefault="004252B7" w:rsidP="004252B7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auto" w:fill="auto"/>
            <w:noWrap/>
            <w:vAlign w:val="center"/>
          </w:tcPr>
          <w:p w:rsidR="004252B7" w:rsidRPr="001F5235" w:rsidRDefault="004252B7" w:rsidP="003D6485">
            <w:pPr>
              <w:spacing w:after="0" w:line="240" w:lineRule="auto"/>
              <w:ind w:right="-107" w:hanging="190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Взвешивание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1F5235" w:rsidRDefault="004252B7" w:rsidP="003D6485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1F523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905393" wp14:editId="52E2D25E">
                  <wp:extent cx="1761490" cy="1666875"/>
                  <wp:effectExtent l="38100" t="76200" r="105410" b="85725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523" cy="167731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«Провести»</w:t>
            </w:r>
          </w:p>
        </w:tc>
      </w:tr>
      <w:tr w:rsidR="004252B7" w:rsidRPr="001F5235" w:rsidTr="003D6485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1F5235" w:rsidRDefault="004252B7" w:rsidP="004252B7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Без сверки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1F5235" w:rsidRDefault="004252B7" w:rsidP="003D6485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1F523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AD412E" wp14:editId="2BAA642B">
                  <wp:extent cx="1762125" cy="2018280"/>
                  <wp:effectExtent l="38100" t="76200" r="104775" b="7747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653" cy="202003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«Без сверки»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252B7" w:rsidRPr="001F5235" w:rsidTr="003D6485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252B7" w:rsidRPr="001F5235" w:rsidRDefault="004252B7" w:rsidP="004252B7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Финальное окно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52B7" w:rsidRPr="001F5235" w:rsidRDefault="004252B7" w:rsidP="003D6485">
            <w:pPr>
              <w:spacing w:after="0" w:line="240" w:lineRule="auto"/>
              <w:ind w:hanging="102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1F523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D19306" wp14:editId="7D021901">
                  <wp:extent cx="1710459" cy="2009775"/>
                  <wp:effectExtent l="38100" t="76200" r="118745" b="66675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478" cy="201332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1F5235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252B7" w:rsidRPr="001F5235" w:rsidRDefault="004252B7" w:rsidP="00A81824">
            <w:pPr>
              <w:spacing w:after="0" w:line="240" w:lineRule="auto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1F5235">
              <w:rPr>
                <w:rFonts w:ascii="Verdana" w:eastAsia="Times New Roman" w:hAnsi="Verdana" w:cs="Calibri"/>
                <w:i/>
                <w:color w:val="000000" w:themeColor="text1"/>
                <w:sz w:val="24"/>
                <w:szCs w:val="24"/>
                <w:lang w:eastAsia="ru-RU"/>
              </w:rPr>
              <w:t>Новое перемещение</w:t>
            </w:r>
            <w:r w:rsidRPr="001F523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– переход на окно выбора направления движения и ячейки – приемника.</w:t>
            </w:r>
          </w:p>
        </w:tc>
      </w:tr>
    </w:tbl>
    <w:p w:rsidR="004252B7" w:rsidRDefault="004252B7" w:rsidP="004252B7">
      <w:pPr>
        <w:rPr>
          <w:rFonts w:ascii="Verdana" w:eastAsiaTheme="majorEastAsia" w:hAnsi="Verdana" w:cs="Times New Roman"/>
          <w:color w:val="000000" w:themeColor="text1"/>
          <w:sz w:val="32"/>
          <w:szCs w:val="32"/>
        </w:rPr>
      </w:pPr>
    </w:p>
    <w:p w:rsidR="004252B7" w:rsidRPr="003D6485" w:rsidRDefault="004F14ED" w:rsidP="003D6485">
      <w:pPr>
        <w:pStyle w:val="2"/>
        <w:numPr>
          <w:ilvl w:val="0"/>
          <w:numId w:val="0"/>
        </w:numPr>
        <w:ind w:firstLine="426"/>
        <w:rPr>
          <w:rFonts w:ascii="Verdana" w:hAnsi="Verdana"/>
          <w:color w:val="auto"/>
          <w:sz w:val="24"/>
          <w:szCs w:val="24"/>
        </w:rPr>
      </w:pPr>
      <w:bookmarkStart w:id="22" w:name="_Toc81300023"/>
      <w:bookmarkStart w:id="23" w:name="_Toc98523751"/>
      <w:r w:rsidRPr="003D6485">
        <w:rPr>
          <w:rFonts w:ascii="Verdana" w:hAnsi="Verdana"/>
          <w:color w:val="auto"/>
          <w:sz w:val="24"/>
          <w:szCs w:val="24"/>
        </w:rPr>
        <w:t xml:space="preserve">2.6 </w:t>
      </w:r>
      <w:r w:rsidR="004252B7" w:rsidRPr="003D6485">
        <w:rPr>
          <w:rFonts w:ascii="Verdana" w:hAnsi="Verdana"/>
          <w:color w:val="auto"/>
          <w:sz w:val="24"/>
          <w:szCs w:val="24"/>
        </w:rPr>
        <w:t>Возможные ошибки с ТСД</w:t>
      </w:r>
      <w:bookmarkEnd w:id="22"/>
      <w:bookmarkEnd w:id="23"/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871"/>
        <w:gridCol w:w="3224"/>
      </w:tblGrid>
      <w:tr w:rsidR="004252B7" w:rsidRPr="00330341" w:rsidTr="002A6453">
        <w:trPr>
          <w:trHeight w:val="272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4252B7" w:rsidRPr="002A6453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Cs w:val="24"/>
                <w:lang w:eastAsia="ru-RU"/>
              </w:rPr>
            </w:pPr>
            <w:r w:rsidRPr="002A6453">
              <w:rPr>
                <w:rFonts w:ascii="Verdana" w:eastAsia="Times New Roman" w:hAnsi="Verdana" w:cs="Calibri"/>
                <w:b/>
                <w:bCs/>
                <w:color w:val="000000"/>
                <w:szCs w:val="24"/>
                <w:lang w:eastAsia="ru-RU"/>
              </w:rPr>
              <w:t>Проявление</w:t>
            </w:r>
          </w:p>
        </w:tc>
        <w:tc>
          <w:tcPr>
            <w:tcW w:w="2871" w:type="dxa"/>
            <w:shd w:val="clear" w:color="auto" w:fill="auto"/>
            <w:noWrap/>
            <w:vAlign w:val="center"/>
            <w:hideMark/>
          </w:tcPr>
          <w:p w:rsidR="004252B7" w:rsidRPr="002A6453" w:rsidRDefault="004252B7" w:rsidP="002A6453">
            <w:pPr>
              <w:spacing w:after="0" w:line="240" w:lineRule="auto"/>
              <w:ind w:left="-255" w:right="-491" w:hanging="248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Cs w:val="24"/>
                <w:lang w:eastAsia="ru-RU"/>
              </w:rPr>
            </w:pPr>
            <w:r w:rsidRPr="002A6453">
              <w:rPr>
                <w:rFonts w:ascii="Verdana" w:eastAsia="Times New Roman" w:hAnsi="Verdana" w:cs="Calibri"/>
                <w:b/>
                <w:bCs/>
                <w:color w:val="000000"/>
                <w:szCs w:val="24"/>
                <w:lang w:eastAsia="ru-RU"/>
              </w:rPr>
              <w:t>Возможные причины</w:t>
            </w:r>
          </w:p>
        </w:tc>
        <w:tc>
          <w:tcPr>
            <w:tcW w:w="3224" w:type="dxa"/>
            <w:shd w:val="clear" w:color="auto" w:fill="auto"/>
            <w:noWrap/>
            <w:vAlign w:val="center"/>
            <w:hideMark/>
          </w:tcPr>
          <w:p w:rsidR="004252B7" w:rsidRPr="002A6453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Cs w:val="24"/>
                <w:lang w:eastAsia="ru-RU"/>
              </w:rPr>
            </w:pPr>
            <w:r w:rsidRPr="002A6453">
              <w:rPr>
                <w:rFonts w:ascii="Verdana" w:eastAsia="Times New Roman" w:hAnsi="Verdana" w:cs="Calibri"/>
                <w:b/>
                <w:bCs/>
                <w:color w:val="000000"/>
                <w:szCs w:val="24"/>
                <w:lang w:eastAsia="ru-RU"/>
              </w:rPr>
              <w:t>Способы устранения</w:t>
            </w:r>
          </w:p>
        </w:tc>
      </w:tr>
      <w:tr w:rsidR="004252B7" w:rsidRPr="00330341" w:rsidTr="002A6453">
        <w:trPr>
          <w:trHeight w:val="800"/>
        </w:trPr>
        <w:tc>
          <w:tcPr>
            <w:tcW w:w="3261" w:type="dxa"/>
            <w:shd w:val="clear" w:color="auto" w:fill="auto"/>
            <w:vAlign w:val="center"/>
            <w:hideMark/>
          </w:tcPr>
          <w:p w:rsidR="004252B7" w:rsidRPr="00330341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2A6453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>Т</w:t>
            </w:r>
            <w:r w:rsidRPr="0015672D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>ерминал не включается/Терминал отключается</w:t>
            </w: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:rsidR="004252B7" w:rsidRPr="00330341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Аккумулятор не полностью заряжен</w:t>
            </w: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4252B7" w:rsidRPr="00330341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Убедитесь, что аккумулятор полностью заряжен</w:t>
            </w:r>
          </w:p>
        </w:tc>
      </w:tr>
      <w:tr w:rsidR="004252B7" w:rsidRPr="00330341" w:rsidTr="002A6453">
        <w:trPr>
          <w:trHeight w:val="591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4252B7" w:rsidRPr="00330341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:rsidR="004252B7" w:rsidRPr="00330341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Аккумулятор неправильно установлен</w:t>
            </w: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4252B7" w:rsidRPr="00330341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Убедитесь, что аккумулятор правильно установлен</w:t>
            </w:r>
          </w:p>
        </w:tc>
      </w:tr>
      <w:tr w:rsidR="004252B7" w:rsidRPr="00330341" w:rsidTr="002A6453">
        <w:trPr>
          <w:trHeight w:val="672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4252B7" w:rsidRPr="00330341" w:rsidRDefault="004252B7" w:rsidP="00A81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:rsidR="004252B7" w:rsidRPr="00330341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Аккумулятор не исправен</w:t>
            </w: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4252B7" w:rsidRPr="00330341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Замените аккумулятор</w:t>
            </w:r>
          </w:p>
        </w:tc>
      </w:tr>
      <w:tr w:rsidR="004252B7" w:rsidRPr="00330341" w:rsidTr="002A6453">
        <w:trPr>
          <w:trHeight w:val="439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4252B7" w:rsidRPr="0015672D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15672D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>На дисплее ничего не видно</w:t>
            </w:r>
          </w:p>
        </w:tc>
        <w:tc>
          <w:tcPr>
            <w:tcW w:w="2871" w:type="dxa"/>
            <w:shd w:val="clear" w:color="auto" w:fill="auto"/>
            <w:noWrap/>
            <w:vAlign w:val="center"/>
            <w:hideMark/>
          </w:tcPr>
          <w:p w:rsidR="004252B7" w:rsidRPr="00330341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4" w:type="dxa"/>
            <w:shd w:val="clear" w:color="auto" w:fill="auto"/>
            <w:noWrap/>
            <w:vAlign w:val="center"/>
            <w:hideMark/>
          </w:tcPr>
          <w:p w:rsidR="004252B7" w:rsidRPr="00330341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Включить кнопку питания</w:t>
            </w:r>
          </w:p>
        </w:tc>
      </w:tr>
      <w:tr w:rsidR="004252B7" w:rsidRPr="00330341" w:rsidTr="002A6453">
        <w:trPr>
          <w:trHeight w:val="535"/>
        </w:trPr>
        <w:tc>
          <w:tcPr>
            <w:tcW w:w="3261" w:type="dxa"/>
            <w:shd w:val="clear" w:color="auto" w:fill="auto"/>
            <w:vAlign w:val="center"/>
            <w:hideMark/>
          </w:tcPr>
          <w:p w:rsidR="004252B7" w:rsidRPr="0015672D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15672D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 xml:space="preserve">Терминал не выполняет сканирование </w:t>
            </w:r>
            <w:proofErr w:type="spellStart"/>
            <w:r w:rsidRPr="0015672D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>шк</w:t>
            </w:r>
            <w:proofErr w:type="spellEnd"/>
          </w:p>
        </w:tc>
        <w:tc>
          <w:tcPr>
            <w:tcW w:w="2871" w:type="dxa"/>
            <w:shd w:val="clear" w:color="auto" w:fill="auto"/>
            <w:noWrap/>
            <w:vAlign w:val="center"/>
            <w:hideMark/>
          </w:tcPr>
          <w:p w:rsidR="004252B7" w:rsidRPr="00330341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Штрих код поврежден</w:t>
            </w: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4252B7" w:rsidRPr="00330341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Убедитесь в целостности ШК</w:t>
            </w:r>
          </w:p>
        </w:tc>
      </w:tr>
      <w:tr w:rsidR="004252B7" w:rsidRPr="00330341" w:rsidTr="002A6453">
        <w:trPr>
          <w:trHeight w:val="809"/>
        </w:trPr>
        <w:tc>
          <w:tcPr>
            <w:tcW w:w="3261" w:type="dxa"/>
            <w:shd w:val="clear" w:color="auto" w:fill="auto"/>
            <w:vAlign w:val="center"/>
            <w:hideMark/>
          </w:tcPr>
          <w:p w:rsidR="004252B7" w:rsidRPr="00330341" w:rsidRDefault="004252B7" w:rsidP="00A81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:rsidR="004252B7" w:rsidRPr="00330341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Большое расстояние до объекта сканирования</w:t>
            </w: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4252B7" w:rsidRPr="00330341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Попробуйте выполнить сканирование с более близкого расстояния</w:t>
            </w:r>
          </w:p>
        </w:tc>
      </w:tr>
      <w:tr w:rsidR="004252B7" w:rsidRPr="00330341" w:rsidTr="002A6453">
        <w:trPr>
          <w:trHeight w:val="682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4252B7" w:rsidRPr="00330341" w:rsidRDefault="004252B7" w:rsidP="00A81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:rsidR="004252B7" w:rsidRPr="00330341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Аккумуляторная батарея разряжена</w:t>
            </w: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4252B7" w:rsidRPr="00330341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Проверьте состояние аккумулятора</w:t>
            </w:r>
          </w:p>
        </w:tc>
      </w:tr>
      <w:tr w:rsidR="004252B7" w:rsidRPr="00330341" w:rsidTr="002A6453">
        <w:trPr>
          <w:trHeight w:val="651"/>
        </w:trPr>
        <w:tc>
          <w:tcPr>
            <w:tcW w:w="3261" w:type="dxa"/>
            <w:shd w:val="clear" w:color="auto" w:fill="auto"/>
            <w:vAlign w:val="center"/>
            <w:hideMark/>
          </w:tcPr>
          <w:p w:rsidR="004252B7" w:rsidRPr="00330341" w:rsidRDefault="004252B7" w:rsidP="00A81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:rsidR="004252B7" w:rsidRPr="00330341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Потеря сети</w:t>
            </w: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4252B7" w:rsidRPr="00330341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Дождаться восстановления сети</w:t>
            </w:r>
          </w:p>
        </w:tc>
      </w:tr>
    </w:tbl>
    <w:p w:rsidR="004252B7" w:rsidRPr="003D6485" w:rsidRDefault="004F14ED" w:rsidP="003D6485">
      <w:pPr>
        <w:pStyle w:val="2"/>
        <w:numPr>
          <w:ilvl w:val="0"/>
          <w:numId w:val="0"/>
        </w:numPr>
        <w:ind w:firstLine="426"/>
        <w:rPr>
          <w:rFonts w:ascii="Verdana" w:hAnsi="Verdana"/>
          <w:color w:val="auto"/>
          <w:sz w:val="24"/>
          <w:szCs w:val="24"/>
        </w:rPr>
      </w:pPr>
      <w:bookmarkStart w:id="24" w:name="_Toc54956806"/>
      <w:bookmarkStart w:id="25" w:name="_Toc81300024"/>
      <w:bookmarkStart w:id="26" w:name="_Toc98523752"/>
      <w:r w:rsidRPr="003D6485">
        <w:rPr>
          <w:rFonts w:ascii="Verdana" w:hAnsi="Verdana"/>
          <w:color w:val="auto"/>
          <w:sz w:val="24"/>
          <w:szCs w:val="24"/>
        </w:rPr>
        <w:lastRenderedPageBreak/>
        <w:t xml:space="preserve">2.7 </w:t>
      </w:r>
      <w:r w:rsidR="004252B7" w:rsidRPr="003D6485">
        <w:rPr>
          <w:rFonts w:ascii="Verdana" w:hAnsi="Verdana"/>
          <w:color w:val="auto"/>
          <w:sz w:val="24"/>
          <w:szCs w:val="24"/>
        </w:rPr>
        <w:t>Возможные ошибки в МЕS</w:t>
      </w:r>
      <w:bookmarkEnd w:id="24"/>
      <w:bookmarkEnd w:id="25"/>
      <w:bookmarkEnd w:id="26"/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2693"/>
        <w:gridCol w:w="2410"/>
        <w:gridCol w:w="2551"/>
      </w:tblGrid>
      <w:tr w:rsidR="004252B7" w:rsidRPr="00CA2AFE" w:rsidTr="00FC05D1">
        <w:trPr>
          <w:trHeight w:val="318"/>
        </w:trPr>
        <w:tc>
          <w:tcPr>
            <w:tcW w:w="2269" w:type="dxa"/>
            <w:shd w:val="clear" w:color="auto" w:fill="auto"/>
            <w:noWrap/>
            <w:vAlign w:val="center"/>
            <w:hideMark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Проявление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Иллюстрация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Возможные причины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b/>
                <w:color w:val="000000"/>
                <w:sz w:val="24"/>
                <w:szCs w:val="24"/>
                <w:lang w:eastAsia="ru-RU"/>
              </w:rPr>
              <w:t>Способы устранения</w:t>
            </w:r>
          </w:p>
        </w:tc>
      </w:tr>
      <w:tr w:rsidR="004252B7" w:rsidRPr="00CA2AFE" w:rsidTr="00FC05D1">
        <w:trPr>
          <w:trHeight w:val="2654"/>
        </w:trPr>
        <w:tc>
          <w:tcPr>
            <w:tcW w:w="2269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8634AC" wp14:editId="3B9F8752">
                  <wp:extent cx="1481720" cy="1914525"/>
                  <wp:effectExtent l="38100" t="76200" r="118745" b="6667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35" cy="196299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Повторно отсканировали тару.</w:t>
            </w:r>
          </w:p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Неверная ячейка хранения сырья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Проверить ячейку хранения через инвентаризацию. Переместить сырье в правильную ячейку. При необходимости обратиться к ответственному лицу.</w:t>
            </w:r>
          </w:p>
        </w:tc>
      </w:tr>
      <w:tr w:rsidR="004252B7" w:rsidRPr="00CA2AFE" w:rsidTr="00FC05D1">
        <w:trPr>
          <w:trHeight w:val="2654"/>
        </w:trPr>
        <w:tc>
          <w:tcPr>
            <w:tcW w:w="2269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инвентаризации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1730A6" wp14:editId="7EB244AA">
                  <wp:extent cx="1509213" cy="1962150"/>
                  <wp:effectExtent l="38100" t="76200" r="110490" b="7620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795" cy="1966807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Отсканирована тара из другой ячейки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Проверить ячейку хранения через инвентаризацию. Переместить сырье в правильную ячейку. При необходимости обратиться к ответственному лицу</w:t>
            </w:r>
          </w:p>
        </w:tc>
      </w:tr>
      <w:tr w:rsidR="004252B7" w:rsidRPr="00CA2AFE" w:rsidTr="00FC05D1">
        <w:trPr>
          <w:trHeight w:val="1177"/>
        </w:trPr>
        <w:tc>
          <w:tcPr>
            <w:tcW w:w="2269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013169" wp14:editId="00D1422B">
                  <wp:extent cx="1503809" cy="1990725"/>
                  <wp:effectExtent l="38100" t="76200" r="115570" b="666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48" cy="202373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Нет привязки сырья к таре.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Обратиться к ответственному лицу.</w:t>
            </w:r>
          </w:p>
        </w:tc>
      </w:tr>
      <w:tr w:rsidR="004252B7" w:rsidRPr="00CA2AFE" w:rsidTr="00FC05D1">
        <w:trPr>
          <w:trHeight w:val="1177"/>
        </w:trPr>
        <w:tc>
          <w:tcPr>
            <w:tcW w:w="2269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E427DC" wp14:editId="29DA24A0">
                  <wp:extent cx="1521007" cy="1971675"/>
                  <wp:effectExtent l="38100" t="76200" r="117475" b="6667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05" cy="198813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Повторное сканирование штрих – кода тары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4252B7" w:rsidRPr="00CA2AFE" w:rsidTr="00FC05D1">
        <w:trPr>
          <w:trHeight w:val="1177"/>
        </w:trPr>
        <w:tc>
          <w:tcPr>
            <w:tcW w:w="2269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lastRenderedPageBreak/>
              <w:t>Ошибка при сканировании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BBDD53" wp14:editId="322692C5">
                  <wp:extent cx="1520825" cy="2010925"/>
                  <wp:effectExtent l="38100" t="76200" r="117475" b="8509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498" cy="2042227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Нет привязки сырья к таре.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Обратиться к ответственному лицу.</w:t>
            </w:r>
          </w:p>
        </w:tc>
      </w:tr>
      <w:tr w:rsidR="004252B7" w:rsidRPr="00CA2AFE" w:rsidTr="00FC05D1">
        <w:trPr>
          <w:trHeight w:val="70"/>
        </w:trPr>
        <w:tc>
          <w:tcPr>
            <w:tcW w:w="2269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приемке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D94C56" wp14:editId="07523EA3">
                  <wp:extent cx="1574165" cy="2048999"/>
                  <wp:effectExtent l="38100" t="76200" r="121285" b="8509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705" cy="206011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 указана номенклатура принимаемого сырья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Указать номенклатуру сырья, при необходимости обратиться к ответственному лицу</w:t>
            </w:r>
          </w:p>
        </w:tc>
      </w:tr>
      <w:tr w:rsidR="004252B7" w:rsidRPr="00CA2AFE" w:rsidTr="00FC05D1">
        <w:trPr>
          <w:trHeight w:val="70"/>
        </w:trPr>
        <w:tc>
          <w:tcPr>
            <w:tcW w:w="2269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приемке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3999F3" wp14:editId="31D3FBF6">
                  <wp:extent cx="1573560" cy="2076450"/>
                  <wp:effectExtent l="38100" t="76200" r="121920" b="7620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621" cy="207917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 выбран поставщик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Указать поставщика, при необходимости обратиться к ответственному лицу</w:t>
            </w:r>
          </w:p>
        </w:tc>
      </w:tr>
      <w:tr w:rsidR="004252B7" w:rsidRPr="00CA2AFE" w:rsidTr="00FC05D1">
        <w:trPr>
          <w:trHeight w:val="70"/>
        </w:trPr>
        <w:tc>
          <w:tcPr>
            <w:tcW w:w="2269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75C96F" wp14:editId="3DBD8296">
                  <wp:extent cx="1565910" cy="2085488"/>
                  <wp:effectExtent l="38100" t="76200" r="110490" b="6731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275" cy="208863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 выбрано направление движения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Указать направление движения</w:t>
            </w:r>
          </w:p>
        </w:tc>
      </w:tr>
      <w:tr w:rsidR="004252B7" w:rsidRPr="00CA2AFE" w:rsidTr="00FC05D1">
        <w:trPr>
          <w:trHeight w:val="70"/>
        </w:trPr>
        <w:tc>
          <w:tcPr>
            <w:tcW w:w="2269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lastRenderedPageBreak/>
              <w:t>Ошибка при приемке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479779" wp14:editId="178AD4C7">
                  <wp:extent cx="1559123" cy="2076450"/>
                  <wp:effectExtent l="38100" t="76200" r="117475" b="7620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93" cy="209572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 указано количество упаковок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Указать количество упаковок, при необходимости обратиться к ответственному лицу</w:t>
            </w:r>
          </w:p>
        </w:tc>
      </w:tr>
      <w:tr w:rsidR="004252B7" w:rsidRPr="00CA2AFE" w:rsidTr="00FC05D1">
        <w:trPr>
          <w:trHeight w:val="70"/>
        </w:trPr>
        <w:tc>
          <w:tcPr>
            <w:tcW w:w="2269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118546" wp14:editId="6F32A3FF">
                  <wp:extent cx="1545732" cy="2020186"/>
                  <wp:effectExtent l="38100" t="76200" r="111760" b="75565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42" cy="206724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 выбрана партия для очистки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Необходимо выделить партию сырья для очистки</w:t>
            </w:r>
          </w:p>
        </w:tc>
      </w:tr>
      <w:tr w:rsidR="004252B7" w:rsidRPr="00CA2AFE" w:rsidTr="00FC05D1">
        <w:trPr>
          <w:trHeight w:val="70"/>
        </w:trPr>
        <w:tc>
          <w:tcPr>
            <w:tcW w:w="2269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перемещении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CA581D" wp14:editId="61A3085B">
                  <wp:extent cx="1565910" cy="2059779"/>
                  <wp:effectExtent l="38100" t="76200" r="110490" b="74295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484" cy="206448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 указана тара на перемещение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Отсканировать штрих – код тары к перемещению</w:t>
            </w:r>
          </w:p>
        </w:tc>
      </w:tr>
      <w:tr w:rsidR="004252B7" w:rsidRPr="00CA2AFE" w:rsidTr="00FC05D1">
        <w:trPr>
          <w:trHeight w:val="70"/>
        </w:trPr>
        <w:tc>
          <w:tcPr>
            <w:tcW w:w="2269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847143" wp14:editId="61F9E7E3">
                  <wp:extent cx="1574687" cy="2047875"/>
                  <wp:effectExtent l="38100" t="76200" r="121285" b="66675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618" cy="2051687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B41D36B" wp14:editId="3758958D">
                  <wp:extent cx="1558925" cy="2027376"/>
                  <wp:effectExtent l="38100" t="76200" r="117475" b="6858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657" cy="203223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6E085B" wp14:editId="04436580">
                  <wp:extent cx="1565910" cy="2066355"/>
                  <wp:effectExtent l="38100" t="76200" r="110490" b="6731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409" cy="207361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lastRenderedPageBreak/>
              <w:t>Нет остатков на отвесе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Проверить наличие остатков через АРМ «Инвентаризация»</w:t>
            </w:r>
          </w:p>
        </w:tc>
      </w:tr>
      <w:tr w:rsidR="004252B7" w:rsidRPr="00CA2AFE" w:rsidTr="00FC05D1">
        <w:trPr>
          <w:trHeight w:val="70"/>
        </w:trPr>
        <w:tc>
          <w:tcPr>
            <w:tcW w:w="2269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999C32" wp14:editId="2809E296">
                  <wp:extent cx="1574687" cy="2073349"/>
                  <wp:effectExtent l="38100" t="76200" r="121285" b="79375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79" cy="209940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Неверный штрих-код тары или Тара помечена на удаление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Проверить штрих – код тары, при необходимости обратиться к ответственному лицу</w:t>
            </w:r>
          </w:p>
        </w:tc>
      </w:tr>
      <w:tr w:rsidR="004252B7" w:rsidRPr="00CA2AFE" w:rsidTr="00FC05D1">
        <w:trPr>
          <w:trHeight w:val="70"/>
        </w:trPr>
        <w:tc>
          <w:tcPr>
            <w:tcW w:w="2269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взвешивании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4665B8" wp14:editId="0DB8F36D">
                  <wp:extent cx="1564963" cy="2062716"/>
                  <wp:effectExtent l="38100" t="76200" r="111760" b="7112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362" cy="206587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Вес равен нулю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4252B7" w:rsidRPr="00CA2AFE" w:rsidRDefault="004252B7" w:rsidP="004252B7">
            <w:pPr>
              <w:pStyle w:val="a9"/>
              <w:numPr>
                <w:ilvl w:val="0"/>
                <w:numId w:val="20"/>
              </w:num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Проверить отображение веса на весах;</w:t>
            </w:r>
          </w:p>
          <w:p w:rsidR="004252B7" w:rsidRPr="00CA2AFE" w:rsidRDefault="004252B7" w:rsidP="004252B7">
            <w:pPr>
              <w:pStyle w:val="a9"/>
              <w:numPr>
                <w:ilvl w:val="0"/>
                <w:numId w:val="20"/>
              </w:num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Отсканировать штрих – код весов</w:t>
            </w:r>
          </w:p>
          <w:p w:rsidR="004252B7" w:rsidRPr="00CA2AFE" w:rsidRDefault="004252B7" w:rsidP="004252B7">
            <w:pPr>
              <w:pStyle w:val="a9"/>
              <w:numPr>
                <w:ilvl w:val="0"/>
                <w:numId w:val="20"/>
              </w:num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При необходимости обратиться к ответственному лицу</w:t>
            </w:r>
          </w:p>
        </w:tc>
      </w:tr>
      <w:tr w:rsidR="004252B7" w:rsidRPr="00CA2AFE" w:rsidTr="00FC05D1">
        <w:trPr>
          <w:trHeight w:val="70"/>
        </w:trPr>
        <w:tc>
          <w:tcPr>
            <w:tcW w:w="2269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lastRenderedPageBreak/>
              <w:t>Ошибка при сканировании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5F5D30" wp14:editId="6486C3F1">
                  <wp:extent cx="1560523" cy="1990725"/>
                  <wp:effectExtent l="38100" t="76200" r="116205" b="6667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513" cy="199326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Тара в инвентаризируемой ячейке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4252B7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Проверить ячейку хранения через инвентаризацию.</w:t>
            </w:r>
          </w:p>
          <w:p w:rsidR="004252B7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Закончить документ инвентаризации.</w:t>
            </w:r>
          </w:p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При необходимости обратиться к ответственному лицу</w:t>
            </w:r>
          </w:p>
        </w:tc>
      </w:tr>
      <w:tr w:rsidR="004252B7" w:rsidRPr="00CA2AFE" w:rsidTr="00FC05D1">
        <w:trPr>
          <w:trHeight w:val="70"/>
        </w:trPr>
        <w:tc>
          <w:tcPr>
            <w:tcW w:w="2269" w:type="dxa"/>
            <w:shd w:val="clear" w:color="auto" w:fill="auto"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приемке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52B7" w:rsidRDefault="004252B7" w:rsidP="00A81824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17D5A9" wp14:editId="2A6C7775">
                  <wp:extent cx="1560195" cy="2032602"/>
                  <wp:effectExtent l="38100" t="76200" r="116205" b="8255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490" cy="203559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252B7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 указано количество упаковок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4252B7" w:rsidRPr="00CA2AFE" w:rsidRDefault="004252B7" w:rsidP="00A8182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Ввести количество упаковок</w:t>
            </w:r>
          </w:p>
        </w:tc>
      </w:tr>
    </w:tbl>
    <w:p w:rsidR="004252B7" w:rsidRPr="008006E5" w:rsidRDefault="004252B7" w:rsidP="004252B7">
      <w:pPr>
        <w:tabs>
          <w:tab w:val="left" w:pos="1320"/>
        </w:tabs>
      </w:pPr>
    </w:p>
    <w:p w:rsidR="004252B7" w:rsidRDefault="004252B7" w:rsidP="004252B7"/>
    <w:p w:rsidR="0092448B" w:rsidRDefault="0092448B" w:rsidP="0092448B"/>
    <w:p w:rsidR="0092448B" w:rsidRDefault="0092448B" w:rsidP="0092448B"/>
    <w:p w:rsidR="00293908" w:rsidRDefault="00293908" w:rsidP="0092448B"/>
    <w:p w:rsidR="00293908" w:rsidRDefault="00293908" w:rsidP="0092448B"/>
    <w:p w:rsidR="00293908" w:rsidRDefault="00293908" w:rsidP="0092448B"/>
    <w:p w:rsidR="00293908" w:rsidRDefault="00293908" w:rsidP="0092448B"/>
    <w:p w:rsidR="00293908" w:rsidRDefault="00293908" w:rsidP="0092448B"/>
    <w:p w:rsidR="00293908" w:rsidRDefault="00293908" w:rsidP="0092448B"/>
    <w:p w:rsidR="00293908" w:rsidRDefault="00293908" w:rsidP="0092448B"/>
    <w:p w:rsidR="00293908" w:rsidRDefault="00293908" w:rsidP="0092448B"/>
    <w:p w:rsidR="00293908" w:rsidRDefault="00293908" w:rsidP="0092448B"/>
    <w:p w:rsidR="00293908" w:rsidRDefault="00293908" w:rsidP="0092448B"/>
    <w:p w:rsidR="004F14ED" w:rsidRDefault="004F14ED" w:rsidP="0092448B"/>
    <w:p w:rsidR="004F14ED" w:rsidRDefault="004F14ED" w:rsidP="0092448B"/>
    <w:p w:rsidR="00293908" w:rsidRDefault="00293908" w:rsidP="0092448B"/>
    <w:p w:rsidR="00293908" w:rsidRDefault="004F14ED" w:rsidP="003D6485">
      <w:pPr>
        <w:pStyle w:val="1"/>
      </w:pPr>
      <w:bookmarkStart w:id="27" w:name="_Toc98523753"/>
      <w:r>
        <w:lastRenderedPageBreak/>
        <w:t xml:space="preserve">Блок </w:t>
      </w:r>
      <w:r w:rsidR="003A4BB3">
        <w:t>Ц</w:t>
      </w:r>
      <w:r>
        <w:t>ентральный склад</w:t>
      </w:r>
      <w:bookmarkEnd w:id="27"/>
    </w:p>
    <w:p w:rsidR="003E3A1D" w:rsidRPr="003D6485" w:rsidRDefault="004F14ED" w:rsidP="003D6485">
      <w:pPr>
        <w:pStyle w:val="2"/>
        <w:numPr>
          <w:ilvl w:val="0"/>
          <w:numId w:val="0"/>
        </w:numPr>
        <w:ind w:firstLine="426"/>
        <w:rPr>
          <w:rFonts w:ascii="Verdana" w:hAnsi="Verdana"/>
          <w:color w:val="auto"/>
          <w:sz w:val="24"/>
          <w:szCs w:val="24"/>
        </w:rPr>
      </w:pPr>
      <w:bookmarkStart w:id="28" w:name="_Toc98523754"/>
      <w:r w:rsidRPr="003D6485">
        <w:rPr>
          <w:rFonts w:ascii="Verdana" w:hAnsi="Verdana"/>
          <w:color w:val="auto"/>
          <w:sz w:val="24"/>
          <w:szCs w:val="24"/>
        </w:rPr>
        <w:t xml:space="preserve">3.1 </w:t>
      </w:r>
      <w:r w:rsidR="002A6453">
        <w:rPr>
          <w:rFonts w:ascii="Verdana" w:hAnsi="Verdana"/>
          <w:color w:val="auto"/>
          <w:sz w:val="24"/>
          <w:szCs w:val="24"/>
        </w:rPr>
        <w:t>Работа в</w:t>
      </w:r>
      <w:r w:rsidR="003E3A1D" w:rsidRPr="003D6485">
        <w:rPr>
          <w:rFonts w:ascii="Verdana" w:hAnsi="Verdana"/>
          <w:color w:val="auto"/>
          <w:sz w:val="24"/>
          <w:szCs w:val="24"/>
        </w:rPr>
        <w:t xml:space="preserve"> АРМ «Приемка (ТСД)»</w:t>
      </w:r>
      <w:bookmarkEnd w:id="28"/>
    </w:p>
    <w:tbl>
      <w:tblPr>
        <w:tblW w:w="1006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1622"/>
        <w:gridCol w:w="2693"/>
        <w:gridCol w:w="2410"/>
        <w:gridCol w:w="2551"/>
      </w:tblGrid>
      <w:tr w:rsidR="002A6453" w:rsidRPr="00292005" w:rsidTr="002A6453">
        <w:trPr>
          <w:trHeight w:val="31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2A6453" w:rsidRPr="003E3A1D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3E3A1D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Шаг</w:t>
            </w: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2A6453" w:rsidRPr="003E3A1D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3E3A1D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Действие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2A6453" w:rsidRPr="003E3A1D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3E3A1D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Иллюстрация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2A6453" w:rsidRPr="003E3A1D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3E3A1D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Описание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2A6453" w:rsidRPr="003E3A1D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3E3A1D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Дополнение</w:t>
            </w:r>
          </w:p>
        </w:tc>
      </w:tr>
      <w:tr w:rsidR="002A6453" w:rsidRPr="00292005" w:rsidTr="002A6453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2A6453" w:rsidRPr="00292005" w:rsidRDefault="002A6453" w:rsidP="003D648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АРМа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2A6453" w:rsidRPr="00292005" w:rsidRDefault="002A6453" w:rsidP="003E3A1D">
            <w:pPr>
              <w:spacing w:after="0" w:line="240" w:lineRule="auto"/>
              <w:ind w:hanging="10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2F8CC9" wp14:editId="2138C739">
                  <wp:extent cx="1588206" cy="1857375"/>
                  <wp:effectExtent l="38100" t="76200" r="107315" b="6667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226" cy="186441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АРМ «Приёмка (ТСД)»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2A6453" w:rsidRPr="00292005" w:rsidTr="002A6453">
        <w:trPr>
          <w:trHeight w:val="520"/>
        </w:trPr>
        <w:tc>
          <w:tcPr>
            <w:tcW w:w="784" w:type="dxa"/>
            <w:shd w:val="clear" w:color="auto" w:fill="auto"/>
            <w:noWrap/>
            <w:vAlign w:val="center"/>
          </w:tcPr>
          <w:p w:rsidR="002A6453" w:rsidRPr="003E3A1D" w:rsidRDefault="002A6453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плана поставки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3FA522" wp14:editId="16AED183">
                  <wp:extent cx="1638188" cy="1914525"/>
                  <wp:effectExtent l="38100" t="76200" r="114935" b="666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972" cy="192712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дату поставки и поставщика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2A6453" w:rsidRPr="00292005" w:rsidTr="002A6453">
        <w:trPr>
          <w:trHeight w:val="520"/>
        </w:trPr>
        <w:tc>
          <w:tcPr>
            <w:tcW w:w="784" w:type="dxa"/>
            <w:shd w:val="clear" w:color="auto" w:fill="auto"/>
            <w:noWrap/>
            <w:vAlign w:val="center"/>
          </w:tcPr>
          <w:p w:rsidR="002A6453" w:rsidRPr="003E3A1D" w:rsidRDefault="002A6453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номенклатуры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2A6453" w:rsidRPr="00292005" w:rsidRDefault="002A6453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A83EFE" wp14:editId="10857D27">
                  <wp:extent cx="1637030" cy="1991165"/>
                  <wp:effectExtent l="38100" t="76200" r="115570" b="857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150" cy="199496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Отсканировать штрих код номенклатуры или выбрать из списка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A6453" w:rsidRPr="00292005" w:rsidTr="002A6453">
        <w:trPr>
          <w:trHeight w:val="959"/>
        </w:trPr>
        <w:tc>
          <w:tcPr>
            <w:tcW w:w="784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номенклатуры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2A6453" w:rsidRPr="00292005" w:rsidRDefault="002A6453" w:rsidP="003E3A1D">
            <w:pPr>
              <w:spacing w:after="0" w:line="240" w:lineRule="auto"/>
              <w:ind w:hanging="10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1F03B4" wp14:editId="7CDDF59E">
                  <wp:extent cx="1666875" cy="1995886"/>
                  <wp:effectExtent l="38100" t="76200" r="104775" b="8064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022" cy="200085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«Выбрать»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2A6453" w:rsidRPr="00292005" w:rsidTr="002A6453">
        <w:trPr>
          <w:trHeight w:val="63"/>
        </w:trPr>
        <w:tc>
          <w:tcPr>
            <w:tcW w:w="784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2A6453" w:rsidRPr="00292005" w:rsidRDefault="002A6453" w:rsidP="003E3A1D">
            <w:pPr>
              <w:spacing w:after="0" w:line="240" w:lineRule="auto"/>
              <w:ind w:hanging="10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249785" wp14:editId="18D5C387">
                  <wp:extent cx="1638300" cy="2129282"/>
                  <wp:effectExtent l="38100" t="76200" r="114300" b="8064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628" cy="213230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номенклатуру из списка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2A6453" w:rsidRPr="00292005" w:rsidTr="002A6453">
        <w:trPr>
          <w:trHeight w:val="63"/>
        </w:trPr>
        <w:tc>
          <w:tcPr>
            <w:tcW w:w="784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2A6453" w:rsidRPr="00292005" w:rsidRDefault="002A6453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BACF55" wp14:editId="28B0E00C">
                  <wp:extent cx="1619250" cy="1983484"/>
                  <wp:effectExtent l="38100" t="76200" r="114300" b="7429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723" cy="199141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«ОК»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A6453" w:rsidRPr="00292005" w:rsidTr="002A6453">
        <w:trPr>
          <w:trHeight w:val="63"/>
        </w:trPr>
        <w:tc>
          <w:tcPr>
            <w:tcW w:w="784" w:type="dxa"/>
            <w:shd w:val="clear" w:color="auto" w:fill="auto"/>
            <w:noWrap/>
            <w:vAlign w:val="center"/>
          </w:tcPr>
          <w:p w:rsidR="002A6453" w:rsidRPr="003E3A1D" w:rsidRDefault="002A6453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  <w:t>Окно ввода данных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2A6453" w:rsidRPr="00292005" w:rsidRDefault="002A6453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9002FA" wp14:editId="43CF09C3">
                  <wp:extent cx="1638300" cy="1893385"/>
                  <wp:effectExtent l="38100" t="76200" r="114300" b="6921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659" cy="1898423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Ввести все необходимые данные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2A6453" w:rsidRPr="00292005" w:rsidTr="002A6453">
        <w:trPr>
          <w:trHeight w:val="63"/>
        </w:trPr>
        <w:tc>
          <w:tcPr>
            <w:tcW w:w="784" w:type="dxa"/>
            <w:shd w:val="clear" w:color="auto" w:fill="auto"/>
            <w:noWrap/>
            <w:vAlign w:val="center"/>
          </w:tcPr>
          <w:p w:rsidR="002A6453" w:rsidRPr="003E3A1D" w:rsidRDefault="002A6453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  <w:t>Ввод данных накладной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2A6453" w:rsidRPr="00292005" w:rsidRDefault="002A6453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B6489D" wp14:editId="040CB9E2">
                  <wp:extent cx="1666875" cy="2061918"/>
                  <wp:effectExtent l="38100" t="76200" r="104775" b="7175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15" cy="206654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Ввести данные накладной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«Продолжить»</w:t>
            </w:r>
          </w:p>
        </w:tc>
      </w:tr>
      <w:tr w:rsidR="002A6453" w:rsidRPr="00292005" w:rsidTr="002A6453">
        <w:trPr>
          <w:trHeight w:val="2400"/>
        </w:trPr>
        <w:tc>
          <w:tcPr>
            <w:tcW w:w="784" w:type="dxa"/>
            <w:shd w:val="clear" w:color="auto" w:fill="auto"/>
            <w:noWrap/>
            <w:vAlign w:val="center"/>
          </w:tcPr>
          <w:p w:rsidR="002A6453" w:rsidRPr="003E3A1D" w:rsidRDefault="002A6453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  <w:t>Дата выработки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2A6453" w:rsidRPr="00292005" w:rsidRDefault="002A6453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43B68A" wp14:editId="7BBEC91C">
                  <wp:extent cx="1636957" cy="1847850"/>
                  <wp:effectExtent l="38100" t="76200" r="116205" b="7620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785" cy="185217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 помощью стрелок впе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ред/назад указать дату выработки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br/>
              <w:t>(или ввести вручную с клавиатуры)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2A6453" w:rsidRPr="00292005" w:rsidTr="002A6453">
        <w:trPr>
          <w:trHeight w:val="63"/>
        </w:trPr>
        <w:tc>
          <w:tcPr>
            <w:tcW w:w="784" w:type="dxa"/>
            <w:shd w:val="clear" w:color="auto" w:fill="auto"/>
            <w:noWrap/>
            <w:vAlign w:val="center"/>
          </w:tcPr>
          <w:p w:rsidR="002A6453" w:rsidRPr="003E3A1D" w:rsidRDefault="002A6453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  <w:t>Срок годности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2A6453" w:rsidRPr="00292005" w:rsidRDefault="002A6453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363679" wp14:editId="77D4B12C">
                  <wp:extent cx="1658620" cy="2105413"/>
                  <wp:effectExtent l="38100" t="76200" r="113030" b="857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649" cy="211179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Указать срок годности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2A6453" w:rsidRPr="00292005" w:rsidTr="002A6453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2A6453" w:rsidRPr="003E3A1D" w:rsidRDefault="002A6453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Ячейка приёмник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2A6453" w:rsidRPr="00292005" w:rsidRDefault="002A6453" w:rsidP="003E3A1D">
            <w:pPr>
              <w:spacing w:after="0" w:line="240" w:lineRule="auto"/>
              <w:ind w:hanging="10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9DD06F" wp14:editId="0251F816">
                  <wp:extent cx="1658620" cy="1884495"/>
                  <wp:effectExtent l="38100" t="76200" r="113030" b="781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380" cy="1889903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«Выбрать»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2A6453" w:rsidRPr="00292005" w:rsidTr="002A6453">
        <w:trPr>
          <w:trHeight w:val="70"/>
        </w:trPr>
        <w:tc>
          <w:tcPr>
            <w:tcW w:w="784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2A6453" w:rsidRPr="00292005" w:rsidRDefault="002A6453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A71B97" wp14:editId="2EDA4128">
                  <wp:extent cx="1664353" cy="1819275"/>
                  <wp:effectExtent l="38100" t="76200" r="107315" b="666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082" cy="1831003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необходимую ячейку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2A6453" w:rsidRPr="0037008E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Если в параметре будет указано несколько ячеек</w:t>
            </w:r>
          </w:p>
        </w:tc>
      </w:tr>
      <w:tr w:rsidR="002A6453" w:rsidRPr="00292005" w:rsidTr="002A6453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2A6453" w:rsidRPr="003E3A1D" w:rsidRDefault="002A6453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Ввод количества упаковок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A6453" w:rsidRPr="00292005" w:rsidRDefault="002A6453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026916" wp14:editId="25862465">
                  <wp:extent cx="1612842" cy="1838325"/>
                  <wp:effectExtent l="38100" t="76200" r="121285" b="6667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36" cy="184709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Указать количество упаковок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2A6453" w:rsidRPr="00292005" w:rsidTr="002A6453">
        <w:trPr>
          <w:trHeight w:val="2747"/>
        </w:trPr>
        <w:tc>
          <w:tcPr>
            <w:tcW w:w="784" w:type="dxa"/>
            <w:shd w:val="clear" w:color="auto" w:fill="auto"/>
            <w:noWrap/>
            <w:vAlign w:val="center"/>
          </w:tcPr>
          <w:p w:rsidR="002A6453" w:rsidRPr="003E3A1D" w:rsidRDefault="002A6453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Взвешивание одной упаковки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A6453" w:rsidRPr="00292005" w:rsidRDefault="002A6453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2F0166" wp14:editId="74555D33">
                  <wp:extent cx="1617770" cy="1971675"/>
                  <wp:effectExtent l="38100" t="76200" r="116205" b="6667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829" cy="1975403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Указать вес одной упаковки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2A6453" w:rsidRPr="00292005" w:rsidTr="002A6453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2A6453" w:rsidRPr="003E3A1D" w:rsidRDefault="002A6453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Финальное окно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A6453" w:rsidRPr="00292005" w:rsidRDefault="002A6453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E561BF" wp14:editId="3FE3855F">
                  <wp:extent cx="1669266" cy="2095500"/>
                  <wp:effectExtent l="38100" t="76200" r="121920" b="7620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573" cy="210216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необходимо действие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2A6453" w:rsidRPr="00292005" w:rsidTr="002A6453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2A6453" w:rsidRPr="003E3A1D" w:rsidRDefault="002A6453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Закончить работу с номенклатурой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A6453" w:rsidRPr="00292005" w:rsidRDefault="002A6453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807511" wp14:editId="5917C1B3">
                  <wp:extent cx="1617345" cy="2197270"/>
                  <wp:effectExtent l="38100" t="76200" r="116205" b="6985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736" cy="219915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«Закончить работу с номенклатурой»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2A6453" w:rsidRPr="00292005" w:rsidTr="002A6453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2A6453" w:rsidRPr="003E3A1D" w:rsidRDefault="002A6453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Следующее действие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A6453" w:rsidRPr="00292005" w:rsidRDefault="002A6453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6ED687" wp14:editId="5A28E577">
                  <wp:extent cx="1666875" cy="2059898"/>
                  <wp:effectExtent l="38100" t="76200" r="104775" b="7429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98" cy="206153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необходимо действие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2A6453" w:rsidRPr="00292005" w:rsidRDefault="002A6453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</w:tbl>
    <w:p w:rsidR="003E3A1D" w:rsidRDefault="003E3A1D" w:rsidP="003E3A1D"/>
    <w:p w:rsidR="003E3A1D" w:rsidRPr="00A45DB6" w:rsidRDefault="003A4BB3" w:rsidP="00A45DB6">
      <w:pPr>
        <w:pStyle w:val="2"/>
        <w:numPr>
          <w:ilvl w:val="0"/>
          <w:numId w:val="0"/>
        </w:numPr>
        <w:ind w:firstLine="426"/>
        <w:rPr>
          <w:rFonts w:ascii="Verdana" w:hAnsi="Verdana"/>
          <w:color w:val="auto"/>
          <w:sz w:val="24"/>
          <w:szCs w:val="24"/>
        </w:rPr>
      </w:pPr>
      <w:bookmarkStart w:id="29" w:name="_Toc81245812"/>
      <w:bookmarkStart w:id="30" w:name="_Toc98523755"/>
      <w:r w:rsidRPr="00A45DB6">
        <w:rPr>
          <w:rFonts w:ascii="Verdana" w:hAnsi="Verdana"/>
          <w:color w:val="auto"/>
          <w:sz w:val="24"/>
          <w:szCs w:val="24"/>
        </w:rPr>
        <w:t xml:space="preserve">3.2 </w:t>
      </w:r>
      <w:r w:rsidR="003E3A1D" w:rsidRPr="00A45DB6">
        <w:rPr>
          <w:rFonts w:ascii="Verdana" w:hAnsi="Verdana"/>
          <w:color w:val="auto"/>
          <w:sz w:val="24"/>
          <w:szCs w:val="24"/>
        </w:rPr>
        <w:t xml:space="preserve">Работа </w:t>
      </w:r>
      <w:r w:rsidR="002A6453">
        <w:rPr>
          <w:rFonts w:ascii="Verdana" w:hAnsi="Verdana"/>
          <w:color w:val="auto"/>
          <w:sz w:val="24"/>
          <w:szCs w:val="24"/>
        </w:rPr>
        <w:t>в</w:t>
      </w:r>
      <w:r w:rsidR="003E3A1D" w:rsidRPr="00A45DB6">
        <w:rPr>
          <w:rFonts w:ascii="Verdana" w:hAnsi="Verdana"/>
          <w:color w:val="auto"/>
          <w:sz w:val="24"/>
          <w:szCs w:val="24"/>
        </w:rPr>
        <w:t xml:space="preserve"> АРМ «Перемещение (ТСД)»</w:t>
      </w:r>
      <w:bookmarkEnd w:id="29"/>
      <w:bookmarkEnd w:id="30"/>
      <w:r w:rsidR="003E3A1D" w:rsidRPr="00A45DB6">
        <w:rPr>
          <w:rFonts w:ascii="Verdana" w:hAnsi="Verdana"/>
          <w:color w:val="auto"/>
          <w:sz w:val="24"/>
          <w:szCs w:val="24"/>
        </w:rPr>
        <w:t xml:space="preserve"> </w:t>
      </w:r>
    </w:p>
    <w:tbl>
      <w:tblPr>
        <w:tblW w:w="1006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1622"/>
        <w:gridCol w:w="2693"/>
        <w:gridCol w:w="2410"/>
        <w:gridCol w:w="2551"/>
      </w:tblGrid>
      <w:tr w:rsidR="003E3A1D" w:rsidRPr="00292005" w:rsidTr="003E3A1D">
        <w:trPr>
          <w:trHeight w:val="31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Шаг</w:t>
            </w: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Действие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Иллюстрация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Дополнение</w:t>
            </w:r>
          </w:p>
        </w:tc>
      </w:tr>
      <w:tr w:rsidR="003E3A1D" w:rsidRPr="00292005" w:rsidTr="003E3A1D">
        <w:trPr>
          <w:trHeight w:val="2780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3E3A1D" w:rsidRPr="003E3A1D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АРМа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3E3A1D" w:rsidRPr="00292005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F7D9C6" wp14:editId="586A6F13">
                  <wp:extent cx="1621155" cy="1809750"/>
                  <wp:effectExtent l="38100" t="76200" r="112395" b="7620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196" cy="1819843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АРМ «Перемещение (ТСД)»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3E3A1D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Сканирование тары – источника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340658" wp14:editId="14E41AAA">
                  <wp:extent cx="1609725" cy="1916365"/>
                  <wp:effectExtent l="38100" t="76200" r="104775" b="8445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31" cy="193065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584B52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Отсканировать штрих – код тары – источника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br/>
              <w:t>(ШК паспорта, с которого будем перемещать)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Навести сканер ТСД на штрих – код тары и нажать кнопку на рукоятке ТСД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DFA42F" wp14:editId="57AA49EF">
                  <wp:extent cx="1623365" cy="2009775"/>
                  <wp:effectExtent l="38100" t="76200" r="110490" b="66675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02" cy="205179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на кнопку «ОК»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i/>
                <w:color w:val="000000" w:themeColor="text1"/>
                <w:sz w:val="24"/>
                <w:szCs w:val="24"/>
                <w:lang w:eastAsia="ru-RU"/>
              </w:rPr>
              <w:t>Инфо</w:t>
            </w: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– быстрый переход в АРМ «Инвентаризация»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3E3A1D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направления движения и ячейки приемника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E32BC5" wp14:editId="3812E528">
                  <wp:extent cx="1638300" cy="1876455"/>
                  <wp:effectExtent l="38100" t="76200" r="114300" b="85725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69" cy="189760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направление движения и ячейку приемник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br/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br/>
              <w:t>(Куда будем перемещать)</w:t>
            </w: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«ОК»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3E3A1D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Количество упаковок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EDF909" wp14:editId="0F77AF61">
                  <wp:extent cx="1645600" cy="1885950"/>
                  <wp:effectExtent l="38100" t="76200" r="107315" b="7620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22" cy="189502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Ввести количество упаковок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«ОК»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3E3A1D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Ввод веса одной упаковки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8FDF4C" wp14:editId="13765641">
                  <wp:extent cx="1645285" cy="1909960"/>
                  <wp:effectExtent l="38100" t="76200" r="107315" b="71755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76" cy="191366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Ввести вес одной упаковки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3E3A1D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Финальное окно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D7C7F7" wp14:editId="1A1F2C18">
                  <wp:extent cx="1665545" cy="2105025"/>
                  <wp:effectExtent l="38100" t="76200" r="106680" b="66675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391" cy="211620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A45DB6" w:rsidP="00A45DB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«Новое взвешивание» -</w:t>
            </w:r>
            <w:r w:rsidR="003E3A1D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если необходимо с этого же паспорта п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ередать по другому направлению.</w:t>
            </w:r>
            <w:r w:rsidR="003E3A1D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br/>
              <w:t>«Новая передача» - перезапустит АРМ Перемещение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i/>
                <w:color w:val="000000" w:themeColor="text1"/>
                <w:sz w:val="24"/>
                <w:szCs w:val="24"/>
                <w:lang w:eastAsia="ru-RU"/>
              </w:rPr>
              <w:t>Новое взвешивание</w:t>
            </w: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– переход к выбору тары и упаковки (шаг 7); </w:t>
            </w:r>
          </w:p>
          <w:p w:rsidR="003E3A1D" w:rsidRPr="00292005" w:rsidRDefault="003E3A1D" w:rsidP="00F76595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i/>
                <w:color w:val="000000" w:themeColor="text1"/>
                <w:sz w:val="24"/>
                <w:szCs w:val="24"/>
                <w:lang w:eastAsia="ru-RU"/>
              </w:rPr>
              <w:t>Новая передача</w:t>
            </w: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– переход в начало АРМа (шаг 2);</w:t>
            </w:r>
          </w:p>
          <w:p w:rsidR="003E3A1D" w:rsidRPr="00292005" w:rsidRDefault="003E3A1D" w:rsidP="00F76595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i/>
                <w:color w:val="000000" w:themeColor="text1"/>
                <w:sz w:val="24"/>
                <w:szCs w:val="24"/>
                <w:lang w:eastAsia="ru-RU"/>
              </w:rPr>
              <w:t>Перейти к загрузке</w:t>
            </w: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– быстрый переход в АРМ «Загрузка в оборудование».</w:t>
            </w:r>
          </w:p>
          <w:p w:rsidR="003E3A1D" w:rsidRPr="00292005" w:rsidRDefault="003E3A1D" w:rsidP="00F76595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3E3A1D" w:rsidRDefault="003E3A1D" w:rsidP="003E3A1D"/>
    <w:p w:rsidR="003E3A1D" w:rsidRPr="00A45DB6" w:rsidRDefault="003A4BB3" w:rsidP="00A45DB6">
      <w:pPr>
        <w:pStyle w:val="2"/>
        <w:numPr>
          <w:ilvl w:val="0"/>
          <w:numId w:val="0"/>
        </w:numPr>
        <w:ind w:firstLine="426"/>
        <w:rPr>
          <w:rFonts w:ascii="Verdana" w:hAnsi="Verdana"/>
          <w:color w:val="auto"/>
          <w:sz w:val="24"/>
          <w:szCs w:val="24"/>
        </w:rPr>
      </w:pPr>
      <w:bookmarkStart w:id="31" w:name="_Toc81245813"/>
      <w:bookmarkStart w:id="32" w:name="_Toc98523756"/>
      <w:r w:rsidRPr="00A45DB6">
        <w:rPr>
          <w:rFonts w:ascii="Verdana" w:hAnsi="Verdana"/>
          <w:color w:val="auto"/>
          <w:sz w:val="24"/>
          <w:szCs w:val="24"/>
        </w:rPr>
        <w:lastRenderedPageBreak/>
        <w:t xml:space="preserve">3.3 </w:t>
      </w:r>
      <w:r w:rsidR="003E3A1D" w:rsidRPr="00A45DB6">
        <w:rPr>
          <w:rFonts w:ascii="Verdana" w:hAnsi="Verdana"/>
          <w:color w:val="auto"/>
          <w:sz w:val="24"/>
          <w:szCs w:val="24"/>
        </w:rPr>
        <w:t>Работа в АРМ «Инвентаризация (ТСД)»</w:t>
      </w:r>
      <w:bookmarkEnd w:id="31"/>
      <w:bookmarkEnd w:id="32"/>
    </w:p>
    <w:tbl>
      <w:tblPr>
        <w:tblW w:w="1006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1622"/>
        <w:gridCol w:w="2693"/>
        <w:gridCol w:w="2410"/>
        <w:gridCol w:w="2551"/>
      </w:tblGrid>
      <w:tr w:rsidR="003E3A1D" w:rsidRPr="00292005" w:rsidTr="003E3A1D">
        <w:trPr>
          <w:trHeight w:val="31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Шаг</w:t>
            </w: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Действие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Иллюстрация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Дополнение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3E3A1D" w:rsidRPr="00292005" w:rsidRDefault="003E3A1D" w:rsidP="003E3A1D">
            <w:pPr>
              <w:pStyle w:val="a9"/>
              <w:spacing w:after="0" w:line="240" w:lineRule="auto"/>
              <w:ind w:left="0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АРМа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EB54A2" wp14:editId="371AA25E">
                  <wp:extent cx="1628775" cy="1955876"/>
                  <wp:effectExtent l="38100" t="76200" r="104775" b="82550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89" cy="196501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АРМ «Инвентаризация»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3E3A1D" w:rsidRDefault="003E3A1D" w:rsidP="003E3A1D">
            <w:pPr>
              <w:spacing w:after="0" w:line="240" w:lineRule="auto"/>
              <w:ind w:left="425" w:hanging="539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Сканирование тары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D3CFFC" wp14:editId="3FDEB63C">
                  <wp:extent cx="1628775" cy="2079873"/>
                  <wp:effectExtent l="38100" t="76200" r="104775" b="7302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263" cy="208943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Отсканировать штрих – код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тары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Навести сканер ТСД на штрих – код тары и нажать кнопку на рукоятке ТСД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3E3A1D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Информационное окно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0204C5" wp14:editId="0E7DE5C4">
                  <wp:extent cx="1631917" cy="2038350"/>
                  <wp:effectExtent l="38100" t="76200" r="121285" b="76200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988" cy="206092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Информация о номенклатуре в таре верна 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«ОК»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3E3A1D" w:rsidRDefault="003E3A1D" w:rsidP="003E3A1D">
            <w:pPr>
              <w:spacing w:after="0" w:line="240" w:lineRule="auto"/>
              <w:ind w:left="28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Актуализация остатков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E44EC6" wp14:editId="67AEA8BE">
                  <wp:extent cx="1549630" cy="1962150"/>
                  <wp:effectExtent l="38100" t="76200" r="107950" b="7620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415" cy="2050513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Для актуализации веса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«Актуализировать»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8C5E4F" wp14:editId="4E0ADC02">
                  <wp:extent cx="1616838" cy="1962150"/>
                  <wp:effectExtent l="38100" t="76200" r="116840" b="7620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605" cy="197643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на кнопку для изменения веса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3E3A1D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Взвешивание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A7145E" wp14:editId="51C5133E">
                  <wp:extent cx="1625862" cy="2066925"/>
                  <wp:effectExtent l="38100" t="76200" r="107950" b="6667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66" cy="208422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Установить тару с сырьем на весах и зафиксировать вес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Сверить значения веса на весах и ТСД (оно должно быть одинаковым)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801B1A" wp14:editId="1D9C654D">
                  <wp:extent cx="1616710" cy="1996523"/>
                  <wp:effectExtent l="38100" t="76200" r="116840" b="8001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755" cy="2007693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«Готово»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3E3A1D" w:rsidRDefault="003E3A1D" w:rsidP="003E3A1D">
            <w:pPr>
              <w:spacing w:after="0" w:line="240" w:lineRule="auto"/>
              <w:ind w:left="425" w:hanging="397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Очистка по партии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6FEF0" wp14:editId="1FCEE700">
                  <wp:extent cx="1619250" cy="2043725"/>
                  <wp:effectExtent l="38100" t="76200" r="114300" b="7112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502" cy="205792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партию номенклатуры, которую необходимо удалить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«ОК»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80AC1C" wp14:editId="6657A874">
                  <wp:extent cx="1619250" cy="2152493"/>
                  <wp:effectExtent l="38100" t="76200" r="114300" b="7683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999" cy="216146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«Да»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3E3A1D" w:rsidRDefault="003E3A1D" w:rsidP="003E3A1D">
            <w:pPr>
              <w:spacing w:after="0" w:line="240" w:lineRule="auto"/>
              <w:ind w:left="425" w:hanging="425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Очистить все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E654C3" wp14:editId="5E4EA8E3">
                  <wp:extent cx="1619250" cy="1976790"/>
                  <wp:effectExtent l="38100" t="76200" r="114300" b="80645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994" cy="198624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Для полной очистки тары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«Очистить все»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3E3A1D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B1E376" wp14:editId="656FD4EC">
                  <wp:extent cx="1633730" cy="2162175"/>
                  <wp:effectExtent l="38100" t="76200" r="119380" b="6667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631" cy="216866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«Да»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3E3A1D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Причина очистки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483E46" wp14:editId="0489C36C">
                  <wp:extent cx="1657350" cy="1886855"/>
                  <wp:effectExtent l="38100" t="76200" r="114300" b="7556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192" cy="1902613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</w:t>
            </w: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3E3A1D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Сканирование тары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1ABE5B" wp14:editId="010584C6">
                  <wp:extent cx="1657350" cy="1831477"/>
                  <wp:effectExtent l="38100" t="76200" r="114300" b="7366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575" cy="183725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причину очистки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с причиной очистки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C35FFE" wp14:editId="214678BB">
                  <wp:extent cx="1657350" cy="1934812"/>
                  <wp:effectExtent l="38100" t="76200" r="114300" b="8509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415" cy="194189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ОК</w:t>
            </w: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3E3A1D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Следующее действие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292005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925AA1" wp14:editId="34AB8AE9">
                  <wp:extent cx="1657350" cy="1961645"/>
                  <wp:effectExtent l="38100" t="76200" r="114300" b="76835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557" cy="196780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«Новая инвентаризация» или «Завершить»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необходимую кнопку</w:t>
            </w:r>
          </w:p>
        </w:tc>
      </w:tr>
    </w:tbl>
    <w:p w:rsidR="003E3A1D" w:rsidRDefault="003E3A1D" w:rsidP="003E3A1D"/>
    <w:p w:rsidR="003E3A1D" w:rsidRPr="00A45DB6" w:rsidRDefault="003A4BB3" w:rsidP="00A45DB6">
      <w:pPr>
        <w:pStyle w:val="2"/>
        <w:numPr>
          <w:ilvl w:val="0"/>
          <w:numId w:val="0"/>
        </w:numPr>
        <w:ind w:firstLine="426"/>
        <w:rPr>
          <w:rFonts w:ascii="Verdana" w:hAnsi="Verdana"/>
          <w:color w:val="auto"/>
          <w:sz w:val="24"/>
          <w:szCs w:val="24"/>
        </w:rPr>
      </w:pPr>
      <w:bookmarkStart w:id="33" w:name="_Toc81245814"/>
      <w:bookmarkStart w:id="34" w:name="_Toc98523757"/>
      <w:r w:rsidRPr="00A45DB6">
        <w:rPr>
          <w:rFonts w:ascii="Verdana" w:hAnsi="Verdana"/>
          <w:color w:val="auto"/>
          <w:sz w:val="24"/>
          <w:szCs w:val="24"/>
        </w:rPr>
        <w:t xml:space="preserve">3.4 </w:t>
      </w:r>
      <w:r w:rsidR="003E3A1D" w:rsidRPr="00A45DB6">
        <w:rPr>
          <w:rFonts w:ascii="Verdana" w:hAnsi="Verdana"/>
          <w:color w:val="auto"/>
          <w:sz w:val="24"/>
          <w:szCs w:val="24"/>
        </w:rPr>
        <w:t>Работа в АРМ «Инвентаризация по заданию (ТСД)»</w:t>
      </w:r>
      <w:bookmarkEnd w:id="33"/>
      <w:bookmarkEnd w:id="34"/>
    </w:p>
    <w:tbl>
      <w:tblPr>
        <w:tblW w:w="1006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1622"/>
        <w:gridCol w:w="2693"/>
        <w:gridCol w:w="2410"/>
        <w:gridCol w:w="2551"/>
      </w:tblGrid>
      <w:tr w:rsidR="003E3A1D" w:rsidRPr="00292005" w:rsidTr="003E3A1D">
        <w:trPr>
          <w:trHeight w:val="31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Шаг</w:t>
            </w: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Действие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Иллюстрация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Дополнение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3E3A1D" w:rsidRPr="003E3A1D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АРМа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3E3A1D" w:rsidRPr="00292005" w:rsidRDefault="003E3A1D" w:rsidP="00A45DB6">
            <w:pPr>
              <w:spacing w:after="0" w:line="240" w:lineRule="auto"/>
              <w:ind w:hanging="114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FCDDDE" wp14:editId="06D86398">
                  <wp:extent cx="1663468" cy="1943100"/>
                  <wp:effectExtent l="38100" t="76200" r="108585" b="7620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563" cy="195022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АРМ «Инвентаризация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по заданию</w:t>
            </w: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3E3A1D" w:rsidRDefault="003E3A1D" w:rsidP="003E3A1D">
            <w:pPr>
              <w:spacing w:after="0" w:line="240" w:lineRule="auto"/>
              <w:ind w:left="425" w:hanging="397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ячейки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A45DB6">
            <w:pPr>
              <w:spacing w:after="0" w:line="240" w:lineRule="auto"/>
              <w:ind w:hanging="114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717ECF" wp14:editId="3B1A94B4">
                  <wp:extent cx="1649730" cy="1619250"/>
                  <wp:effectExtent l="38100" t="76200" r="121920" b="7620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781" cy="163500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ячейку инвентаризации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A45DB6">
            <w:pPr>
              <w:spacing w:after="0" w:line="240" w:lineRule="auto"/>
              <w:ind w:hanging="114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C79E80" wp14:editId="5618578F">
                  <wp:extent cx="1624330" cy="1581150"/>
                  <wp:effectExtent l="38100" t="76200" r="109220" b="7620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574" cy="158430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«Выбрать»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459F9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292005" w:rsidRDefault="003E3A1D" w:rsidP="003E3A1D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A45DB6">
            <w:pPr>
              <w:spacing w:after="0" w:line="240" w:lineRule="auto"/>
              <w:ind w:hanging="114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E3F897" wp14:editId="0AC4AB6D">
                  <wp:extent cx="1649095" cy="1600200"/>
                  <wp:effectExtent l="38100" t="76200" r="122555" b="7620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954" cy="160685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«ОК»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3E3A1D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Сканирование штрих кодов паспортов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A45DB6">
            <w:pPr>
              <w:spacing w:after="0" w:line="240" w:lineRule="auto"/>
              <w:ind w:hanging="114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F11DBC" wp14:editId="7E0E846B">
                  <wp:extent cx="1656080" cy="1781175"/>
                  <wp:effectExtent l="38100" t="76200" r="115570" b="8572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814" cy="179702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Отсканировать штрих – код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тары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Навести сканер ТСД на штрих – код тары и нажать кнопку на рукоятке ТСД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3E3A1D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Изменение веса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FAF5E2" wp14:editId="6FB7A010">
                  <wp:extent cx="1652270" cy="1724025"/>
                  <wp:effectExtent l="38100" t="76200" r="119380" b="8572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324" cy="173764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на кнопку с карандашом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3E3A1D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Взвешивание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847228" wp14:editId="5E1C5B8B">
                  <wp:extent cx="1652905" cy="1961508"/>
                  <wp:effectExtent l="38100" t="76200" r="118745" b="7747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197582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Установить тару с сырьем на весах и зафиксировать вес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Сверить значения веса на весах и ТСД (оно должно быть одинаковым)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292005" w:rsidRDefault="003E3A1D" w:rsidP="008626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Причина списания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F0DCCF" wp14:editId="3353A799">
                  <wp:extent cx="1652905" cy="1824288"/>
                  <wp:effectExtent l="38100" t="76200" r="118745" b="8128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063" cy="183108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«Выбрать»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292005" w:rsidRDefault="003E3A1D" w:rsidP="008626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причины списания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516D7B" wp14:editId="6DE1BEF1">
                  <wp:extent cx="1647825" cy="1769297"/>
                  <wp:effectExtent l="38100" t="76200" r="104775" b="7874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354" cy="178060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причину списания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292005" w:rsidRDefault="003E3A1D" w:rsidP="003E3A1D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670F0A" wp14:editId="74B8A8A7">
                  <wp:extent cx="1647825" cy="1812437"/>
                  <wp:effectExtent l="38100" t="76200" r="104775" b="7366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853" cy="181906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«ОК»</w:t>
            </w:r>
          </w:p>
        </w:tc>
      </w:tr>
      <w:tr w:rsidR="003E3A1D" w:rsidRPr="00292005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3E3A1D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292005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Финальное окно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2B0D72" wp14:editId="6DAFB523">
                  <wp:extent cx="1647825" cy="1950370"/>
                  <wp:effectExtent l="38100" t="76200" r="104775" b="6921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744" cy="195500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3A1D" w:rsidRPr="00292005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Выбрать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необходимое действие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292005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200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необходимую кнопку</w:t>
            </w:r>
          </w:p>
        </w:tc>
      </w:tr>
    </w:tbl>
    <w:p w:rsidR="003E3A1D" w:rsidRDefault="003E3A1D" w:rsidP="003E3A1D"/>
    <w:p w:rsidR="003E3A1D" w:rsidRPr="00A45DB6" w:rsidRDefault="003A4BB3" w:rsidP="00A45DB6">
      <w:pPr>
        <w:pStyle w:val="2"/>
        <w:numPr>
          <w:ilvl w:val="0"/>
          <w:numId w:val="0"/>
        </w:numPr>
        <w:rPr>
          <w:rFonts w:ascii="Verdana" w:hAnsi="Verdana"/>
          <w:color w:val="auto"/>
          <w:sz w:val="24"/>
          <w:szCs w:val="24"/>
        </w:rPr>
      </w:pPr>
      <w:bookmarkStart w:id="35" w:name="_Toc81245815"/>
      <w:bookmarkStart w:id="36" w:name="_Toc98523758"/>
      <w:r w:rsidRPr="00A45DB6">
        <w:rPr>
          <w:rFonts w:ascii="Verdana" w:hAnsi="Verdana"/>
          <w:color w:val="auto"/>
          <w:sz w:val="24"/>
          <w:szCs w:val="24"/>
        </w:rPr>
        <w:t>3.5</w:t>
      </w:r>
      <w:r w:rsidR="004F14ED" w:rsidRPr="00A45DB6">
        <w:rPr>
          <w:rFonts w:ascii="Verdana" w:hAnsi="Verdana"/>
          <w:color w:val="auto"/>
          <w:sz w:val="24"/>
          <w:szCs w:val="24"/>
        </w:rPr>
        <w:t xml:space="preserve"> </w:t>
      </w:r>
      <w:r w:rsidR="003E3A1D" w:rsidRPr="00A45DB6">
        <w:rPr>
          <w:rFonts w:ascii="Verdana" w:hAnsi="Verdana"/>
          <w:color w:val="auto"/>
          <w:sz w:val="24"/>
          <w:szCs w:val="24"/>
        </w:rPr>
        <w:t xml:space="preserve">Работа </w:t>
      </w:r>
      <w:r w:rsidR="008626DB">
        <w:rPr>
          <w:rFonts w:ascii="Verdana" w:hAnsi="Verdana"/>
          <w:color w:val="auto"/>
          <w:sz w:val="24"/>
          <w:szCs w:val="24"/>
        </w:rPr>
        <w:t>в</w:t>
      </w:r>
      <w:r w:rsidR="003E3A1D" w:rsidRPr="00A45DB6">
        <w:rPr>
          <w:rFonts w:ascii="Verdana" w:hAnsi="Verdana"/>
          <w:color w:val="auto"/>
          <w:sz w:val="24"/>
          <w:szCs w:val="24"/>
        </w:rPr>
        <w:t xml:space="preserve"> АРМ «Разукомплектование (ТСД)»</w:t>
      </w:r>
      <w:bookmarkEnd w:id="35"/>
      <w:bookmarkEnd w:id="36"/>
      <w:r w:rsidR="003E3A1D" w:rsidRPr="00A45DB6">
        <w:rPr>
          <w:rFonts w:ascii="Verdana" w:hAnsi="Verdana"/>
          <w:color w:val="auto"/>
          <w:sz w:val="24"/>
          <w:szCs w:val="24"/>
        </w:rPr>
        <w:t xml:space="preserve"> </w:t>
      </w:r>
    </w:p>
    <w:tbl>
      <w:tblPr>
        <w:tblW w:w="1006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1622"/>
        <w:gridCol w:w="2693"/>
        <w:gridCol w:w="2410"/>
        <w:gridCol w:w="2551"/>
      </w:tblGrid>
      <w:tr w:rsidR="003E3A1D" w:rsidRPr="009F549E" w:rsidTr="003E3A1D">
        <w:trPr>
          <w:trHeight w:val="31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3E3A1D" w:rsidRPr="009F549E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Шаг</w:t>
            </w: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3E3A1D" w:rsidRPr="009F549E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Действие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3E3A1D" w:rsidRPr="009F549E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Иллюстрация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3E3A1D" w:rsidRPr="009F549E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3E3A1D" w:rsidRPr="009F549E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Дополнение</w:t>
            </w:r>
          </w:p>
        </w:tc>
      </w:tr>
      <w:tr w:rsidR="003E3A1D" w:rsidRPr="009F549E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E366B4" w:rsidRDefault="003E3A1D" w:rsidP="003E3A1D">
            <w:pPr>
              <w:pStyle w:val="a9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3E3A1D" w:rsidRPr="009F549E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АРМа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3E3A1D" w:rsidRPr="009F549E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C5011F" wp14:editId="08C8AA0D">
                  <wp:extent cx="1626688" cy="1857375"/>
                  <wp:effectExtent l="38100" t="76200" r="107315" b="66675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367" cy="188327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3E3A1D" w:rsidRPr="009F549E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АРМ «Разукомплектование (ТСД)»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3E3A1D" w:rsidRPr="009F549E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3E3A1D" w:rsidRPr="009F549E" w:rsidTr="003E3A1D">
        <w:trPr>
          <w:trHeight w:val="520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E366B4" w:rsidRDefault="003E3A1D" w:rsidP="003E3A1D">
            <w:pPr>
              <w:pStyle w:val="a9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3E3A1D" w:rsidRPr="009F549E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Сканирование тары-источника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3E3A1D" w:rsidRPr="009F549E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307983" wp14:editId="7FB24052">
                  <wp:extent cx="1657552" cy="1971675"/>
                  <wp:effectExtent l="38100" t="76200" r="114300" b="66675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680" cy="201465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3E3A1D" w:rsidRPr="009F549E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Отсканировать паспорт специи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9F549E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Навести сканер ТСД на штрих-код на паспорт специи и нажать кнопку на рукоятке ТСД</w:t>
            </w:r>
          </w:p>
        </w:tc>
      </w:tr>
      <w:tr w:rsidR="003E3A1D" w:rsidRPr="009F549E" w:rsidTr="003E3A1D">
        <w:trPr>
          <w:trHeight w:val="520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E366B4" w:rsidRDefault="003E3A1D" w:rsidP="003E3A1D">
            <w:pPr>
              <w:pStyle w:val="a9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9F549E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3E3A1D" w:rsidRPr="009F549E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5A90A8" wp14:editId="516C7B6F">
                  <wp:extent cx="1634111" cy="1800225"/>
                  <wp:effectExtent l="38100" t="76200" r="118745" b="66675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102" cy="180352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3E3A1D" w:rsidRPr="009F549E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9F549E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«ОК» для подтверждения</w:t>
            </w:r>
          </w:p>
        </w:tc>
      </w:tr>
      <w:tr w:rsidR="003E3A1D" w:rsidRPr="009F549E" w:rsidTr="003E3A1D">
        <w:trPr>
          <w:trHeight w:val="63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E366B4" w:rsidRDefault="003E3A1D" w:rsidP="003E3A1D">
            <w:pPr>
              <w:pStyle w:val="a9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3E3A1D" w:rsidRPr="009F549E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  <w:t>Выбор режима разукомплектования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3E3A1D" w:rsidRPr="009F549E" w:rsidRDefault="003E3A1D" w:rsidP="003E3A1D">
            <w:pPr>
              <w:spacing w:after="0" w:line="240" w:lineRule="auto"/>
              <w:ind w:hanging="10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C83BA6" wp14:editId="21A51F7B">
                  <wp:extent cx="1636307" cy="2019300"/>
                  <wp:effectExtent l="38100" t="76200" r="116840" b="7620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938" cy="206944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3E3A1D" w:rsidRPr="009F549E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режим (нужный режим должен быть отмечен галочкой)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3E3A1D" w:rsidRPr="009F549E" w:rsidRDefault="003E3A1D" w:rsidP="003E3A1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на выбранный режим</w:t>
            </w:r>
          </w:p>
        </w:tc>
      </w:tr>
      <w:tr w:rsidR="003E3A1D" w:rsidRPr="009F549E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E366B4" w:rsidRDefault="003E3A1D" w:rsidP="003E3A1D">
            <w:pPr>
              <w:pStyle w:val="a9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A45DB6">
              <w:rPr>
                <w:rFonts w:ascii="Verdana" w:eastAsia="Times New Roman" w:hAnsi="Verdana" w:cs="Calibri"/>
                <w:color w:val="000000" w:themeColor="text1"/>
                <w:szCs w:val="24"/>
                <w:lang w:eastAsia="ru-RU"/>
              </w:rPr>
              <w:t>Разукомплектование полностью</w:t>
            </w:r>
            <w:r w:rsidRPr="00A45DB6">
              <w:rPr>
                <w:rFonts w:ascii="Verdana" w:eastAsia="Times New Roman" w:hAnsi="Verdana" w:cs="Calibri"/>
                <w:color w:val="000000" w:themeColor="text1"/>
                <w:szCs w:val="24"/>
                <w:lang w:eastAsia="ru-RU"/>
              </w:rPr>
              <w:br/>
              <w:t>(в том случае, если нужно разукомплектовать все остатки, которые есть на паспорте)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9F549E" w:rsidRDefault="003E3A1D" w:rsidP="00F76595">
            <w:pPr>
              <w:spacing w:after="0" w:line="240" w:lineRule="auto"/>
              <w:ind w:hanging="10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B572CC" wp14:editId="0A01D008">
                  <wp:extent cx="1660049" cy="1828800"/>
                  <wp:effectExtent l="38100" t="76200" r="111760" b="7620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44" cy="183353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ind w:hanging="10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«Без тары»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3E3A1D" w:rsidRPr="009F549E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E366B4" w:rsidRDefault="003E3A1D" w:rsidP="003E3A1D">
            <w:pPr>
              <w:pStyle w:val="a9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ячейки</w:t>
            </w: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приемник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9F549E" w:rsidRDefault="003E3A1D" w:rsidP="00F76595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96872C" wp14:editId="63CC424D">
                  <wp:extent cx="1680210" cy="1876485"/>
                  <wp:effectExtent l="38100" t="76200" r="110490" b="85725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983" cy="187958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ind w:hanging="10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Проверить правильность заполнения ячейки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3E3A1D" w:rsidRPr="009F549E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E366B4" w:rsidRDefault="003E3A1D" w:rsidP="00F76595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3A1D" w:rsidRDefault="003E3A1D" w:rsidP="00F76595">
            <w:pPr>
              <w:spacing w:after="0" w:line="240" w:lineRule="auto"/>
              <w:ind w:hanging="10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188155" wp14:editId="7D265FEF">
                  <wp:extent cx="1680210" cy="1909487"/>
                  <wp:effectExtent l="38100" t="76200" r="110490" b="71755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095" cy="191503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ind w:hanging="10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«Выбрать»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962AB3" w:rsidRDefault="003E3A1D" w:rsidP="00F76595">
            <w:pPr>
              <w:spacing w:after="0" w:line="240" w:lineRule="auto"/>
              <w:jc w:val="center"/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3E3A1D" w:rsidRPr="009F549E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E366B4" w:rsidRDefault="003E3A1D" w:rsidP="00F76595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3A1D" w:rsidRDefault="003E3A1D" w:rsidP="00F76595">
            <w:pPr>
              <w:spacing w:after="0" w:line="240" w:lineRule="auto"/>
              <w:ind w:hanging="10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3B4DA8" wp14:editId="321F0D5C">
                  <wp:extent cx="1684631" cy="2124075"/>
                  <wp:effectExtent l="38100" t="76200" r="106680" b="66675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319" cy="212872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ind w:hanging="10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Выбрать необходимую ячейку </w:t>
            </w:r>
            <w:proofErr w:type="spellStart"/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приеиник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504867" wp14:editId="5EF68A48">
                  <wp:extent cx="1392555" cy="1568450"/>
                  <wp:effectExtent l="0" t="0" r="0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A1D" w:rsidRPr="009F549E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E366B4" w:rsidRDefault="003E3A1D" w:rsidP="00F76595">
            <w:pPr>
              <w:pStyle w:val="a9"/>
              <w:spacing w:after="0" w:line="240" w:lineRule="auto"/>
              <w:ind w:left="0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3A1D" w:rsidRDefault="003E3A1D" w:rsidP="00F76595">
            <w:pPr>
              <w:spacing w:after="0" w:line="240" w:lineRule="auto"/>
              <w:ind w:hanging="10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23D788" wp14:editId="01103B0D">
                  <wp:extent cx="1708566" cy="1924050"/>
                  <wp:effectExtent l="38100" t="76200" r="120650" b="7620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94" cy="192881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ind w:hanging="10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«ОК»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962AB3" w:rsidRDefault="003E3A1D" w:rsidP="00F76595">
            <w:pPr>
              <w:spacing w:after="0" w:line="240" w:lineRule="auto"/>
              <w:jc w:val="center"/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3E3A1D" w:rsidRPr="009F549E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E366B4" w:rsidRDefault="003E3A1D" w:rsidP="003E3A1D">
            <w:pPr>
              <w:pStyle w:val="a9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Количество тарных мест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9F549E" w:rsidRDefault="003E3A1D" w:rsidP="00F76595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9F549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B60F80" wp14:editId="717DA107">
                  <wp:extent cx="1643872" cy="1838325"/>
                  <wp:effectExtent l="38100" t="76200" r="109220" b="66675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56" cy="186447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ind w:hanging="10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Ввод количества упаковок (</w:t>
            </w:r>
            <w:proofErr w:type="spellStart"/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шт</w:t>
            </w:r>
            <w:proofErr w:type="spellEnd"/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3E3A1D" w:rsidRPr="009F549E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E366B4" w:rsidRDefault="003E3A1D" w:rsidP="003E3A1D">
            <w:pPr>
              <w:pStyle w:val="a9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Взвешивание нетто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9F549E" w:rsidRDefault="003E3A1D" w:rsidP="00F76595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9F549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9774B0" wp14:editId="7C647A8C">
                  <wp:extent cx="1680628" cy="1981200"/>
                  <wp:effectExtent l="38100" t="76200" r="110490" b="7620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228" cy="2032597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ind w:hanging="10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Взвесить 1 упаковку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Сверить значения веса на весах и ТСД (оно должно быть одинаковым)</w:t>
            </w:r>
          </w:p>
        </w:tc>
      </w:tr>
      <w:tr w:rsidR="003E3A1D" w:rsidRPr="009F549E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E366B4" w:rsidRDefault="003E3A1D" w:rsidP="003E3A1D">
            <w:pPr>
              <w:pStyle w:val="a9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Информационное окно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9F549E" w:rsidRDefault="003E3A1D" w:rsidP="00F76595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9F549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BE3B61" wp14:editId="5DF8CF14">
                  <wp:extent cx="1667713" cy="2209800"/>
                  <wp:effectExtent l="38100" t="76200" r="123190" b="7620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192" cy="223428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ind w:hanging="10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3E3A1D" w:rsidRPr="009F549E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E366B4" w:rsidRDefault="003E3A1D" w:rsidP="003E3A1D">
            <w:pPr>
              <w:pStyle w:val="a9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Завершение </w:t>
            </w:r>
            <w:proofErr w:type="spellStart"/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разукомплектации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9F549E" w:rsidRDefault="003E3A1D" w:rsidP="00F76595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9F549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2D201D" wp14:editId="3735B6F4">
                  <wp:extent cx="1570253" cy="1895475"/>
                  <wp:effectExtent l="38100" t="76200" r="106680" b="666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799" cy="192269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ind w:hanging="10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Можно напечатать паспорт или начать новое разукомплектование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3E3A1D" w:rsidRPr="009F549E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E366B4" w:rsidRDefault="003E3A1D" w:rsidP="003E3A1D">
            <w:pPr>
              <w:pStyle w:val="a9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Разукомплектование частичное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9F549E" w:rsidRDefault="003E3A1D" w:rsidP="00F76595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9F549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B86DE2" wp14:editId="185C3645">
                  <wp:extent cx="1598613" cy="2019300"/>
                  <wp:effectExtent l="38100" t="76200" r="116205" b="7620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043" cy="203879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ind w:hanging="10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3E3A1D" w:rsidRPr="009F549E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E366B4" w:rsidRDefault="003E3A1D" w:rsidP="003E3A1D">
            <w:pPr>
              <w:pStyle w:val="a9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Тара-приемник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9F549E" w:rsidRDefault="003E3A1D" w:rsidP="00F76595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9AAD44" wp14:editId="5CF5C605">
                  <wp:extent cx="1649070" cy="1800225"/>
                  <wp:effectExtent l="38100" t="76200" r="123190" b="66675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722" cy="1805303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ind w:hanging="10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Можно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выбрать </w:t>
            </w: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без тары и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ли</w:t>
            </w: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новый отвес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3E3A1D" w:rsidRPr="009F549E" w:rsidTr="003E3A1D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3E3A1D" w:rsidRPr="00E366B4" w:rsidRDefault="003E3A1D" w:rsidP="003E3A1D">
            <w:pPr>
              <w:pStyle w:val="a9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ячейк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приемник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3A1D" w:rsidRPr="009F549E" w:rsidRDefault="003E3A1D" w:rsidP="00F76595">
            <w:pPr>
              <w:spacing w:after="0" w:line="240" w:lineRule="auto"/>
              <w:ind w:hanging="103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9F549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BA901F" wp14:editId="1F37DB17">
                  <wp:extent cx="1618501" cy="1847850"/>
                  <wp:effectExtent l="38100" t="76200" r="115570" b="7620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452" cy="1876337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ind w:hanging="10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Проверить правильность заполнения ячейки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3E3A1D" w:rsidRPr="009F549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9F549E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Аналогично пунктам 6 -10 </w:t>
            </w:r>
          </w:p>
        </w:tc>
      </w:tr>
    </w:tbl>
    <w:p w:rsidR="003E3A1D" w:rsidRDefault="003E3A1D" w:rsidP="003E3A1D"/>
    <w:p w:rsidR="003E3A1D" w:rsidRPr="00294D44" w:rsidRDefault="003A4BB3" w:rsidP="00294D44">
      <w:pPr>
        <w:pStyle w:val="2"/>
        <w:numPr>
          <w:ilvl w:val="0"/>
          <w:numId w:val="0"/>
        </w:numPr>
        <w:ind w:firstLine="426"/>
        <w:rPr>
          <w:rFonts w:ascii="Verdana" w:hAnsi="Verdana"/>
          <w:color w:val="auto"/>
          <w:sz w:val="24"/>
        </w:rPr>
      </w:pPr>
      <w:bookmarkStart w:id="37" w:name="_Toc81245816"/>
      <w:bookmarkStart w:id="38" w:name="_Toc98523759"/>
      <w:r w:rsidRPr="00294D44">
        <w:rPr>
          <w:rFonts w:ascii="Verdana" w:hAnsi="Verdana"/>
          <w:color w:val="auto"/>
          <w:sz w:val="24"/>
        </w:rPr>
        <w:t>3.6</w:t>
      </w:r>
      <w:r w:rsidR="004F14ED" w:rsidRPr="00294D44">
        <w:rPr>
          <w:rFonts w:ascii="Verdana" w:hAnsi="Verdana"/>
          <w:color w:val="auto"/>
          <w:sz w:val="24"/>
        </w:rPr>
        <w:t xml:space="preserve"> </w:t>
      </w:r>
      <w:r w:rsidR="003E3A1D" w:rsidRPr="00294D44">
        <w:rPr>
          <w:rFonts w:ascii="Verdana" w:hAnsi="Verdana"/>
          <w:color w:val="auto"/>
          <w:sz w:val="24"/>
        </w:rPr>
        <w:t>Возможные ошибки с ТСД</w:t>
      </w:r>
      <w:bookmarkEnd w:id="37"/>
      <w:bookmarkEnd w:id="38"/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8"/>
        <w:gridCol w:w="2734"/>
        <w:gridCol w:w="3507"/>
      </w:tblGrid>
      <w:tr w:rsidR="003E3A1D" w:rsidRPr="00330341" w:rsidTr="00F76595">
        <w:trPr>
          <w:trHeight w:val="272"/>
        </w:trPr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3E3A1D" w:rsidRPr="00330341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Проявление</w:t>
            </w:r>
          </w:p>
        </w:tc>
        <w:tc>
          <w:tcPr>
            <w:tcW w:w="2734" w:type="dxa"/>
            <w:shd w:val="clear" w:color="auto" w:fill="auto"/>
            <w:noWrap/>
            <w:vAlign w:val="center"/>
            <w:hideMark/>
          </w:tcPr>
          <w:p w:rsidR="003E3A1D" w:rsidRPr="00330341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Возможные причины</w:t>
            </w:r>
          </w:p>
        </w:tc>
        <w:tc>
          <w:tcPr>
            <w:tcW w:w="3507" w:type="dxa"/>
            <w:shd w:val="clear" w:color="auto" w:fill="auto"/>
            <w:noWrap/>
            <w:vAlign w:val="center"/>
            <w:hideMark/>
          </w:tcPr>
          <w:p w:rsidR="003E3A1D" w:rsidRPr="00330341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Способы устранения</w:t>
            </w:r>
          </w:p>
        </w:tc>
      </w:tr>
      <w:tr w:rsidR="003E3A1D" w:rsidRPr="00330341" w:rsidTr="00F76595">
        <w:trPr>
          <w:trHeight w:val="800"/>
        </w:trPr>
        <w:tc>
          <w:tcPr>
            <w:tcW w:w="3398" w:type="dxa"/>
            <w:shd w:val="clear" w:color="auto" w:fill="auto"/>
            <w:vAlign w:val="center"/>
            <w:hideMark/>
          </w:tcPr>
          <w:p w:rsidR="003E3A1D" w:rsidRPr="00330341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Т</w:t>
            </w:r>
            <w:r w:rsidRPr="0015672D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>ерминал не включается/Терминал отключается</w:t>
            </w:r>
          </w:p>
        </w:tc>
        <w:tc>
          <w:tcPr>
            <w:tcW w:w="2734" w:type="dxa"/>
            <w:shd w:val="clear" w:color="auto" w:fill="auto"/>
            <w:vAlign w:val="center"/>
            <w:hideMark/>
          </w:tcPr>
          <w:p w:rsidR="003E3A1D" w:rsidRPr="00330341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Аккумулятор не полностью заряжен</w:t>
            </w:r>
          </w:p>
        </w:tc>
        <w:tc>
          <w:tcPr>
            <w:tcW w:w="3507" w:type="dxa"/>
            <w:shd w:val="clear" w:color="auto" w:fill="auto"/>
            <w:vAlign w:val="center"/>
            <w:hideMark/>
          </w:tcPr>
          <w:p w:rsidR="003E3A1D" w:rsidRPr="00330341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Убедитесь, что аккумулятор полностью заряжен</w:t>
            </w:r>
          </w:p>
        </w:tc>
      </w:tr>
      <w:tr w:rsidR="003E3A1D" w:rsidRPr="00330341" w:rsidTr="00F76595">
        <w:trPr>
          <w:trHeight w:val="591"/>
        </w:trPr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3E3A1D" w:rsidRPr="00330341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34" w:type="dxa"/>
            <w:shd w:val="clear" w:color="auto" w:fill="auto"/>
            <w:vAlign w:val="center"/>
            <w:hideMark/>
          </w:tcPr>
          <w:p w:rsidR="003E3A1D" w:rsidRPr="00330341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Аккумулятор неправильно установлен</w:t>
            </w:r>
          </w:p>
        </w:tc>
        <w:tc>
          <w:tcPr>
            <w:tcW w:w="3507" w:type="dxa"/>
            <w:shd w:val="clear" w:color="auto" w:fill="auto"/>
            <w:vAlign w:val="center"/>
            <w:hideMark/>
          </w:tcPr>
          <w:p w:rsidR="003E3A1D" w:rsidRPr="00330341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Убедитесь, что аккумулятор правильно установлен</w:t>
            </w:r>
          </w:p>
        </w:tc>
      </w:tr>
      <w:tr w:rsidR="003E3A1D" w:rsidRPr="00330341" w:rsidTr="00F76595">
        <w:trPr>
          <w:trHeight w:val="672"/>
        </w:trPr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3E3A1D" w:rsidRPr="00330341" w:rsidRDefault="003E3A1D" w:rsidP="00F765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34" w:type="dxa"/>
            <w:shd w:val="clear" w:color="auto" w:fill="auto"/>
            <w:vAlign w:val="center"/>
            <w:hideMark/>
          </w:tcPr>
          <w:p w:rsidR="003E3A1D" w:rsidRPr="00330341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Аккумулятор не исправен</w:t>
            </w:r>
          </w:p>
        </w:tc>
        <w:tc>
          <w:tcPr>
            <w:tcW w:w="3507" w:type="dxa"/>
            <w:shd w:val="clear" w:color="auto" w:fill="auto"/>
            <w:vAlign w:val="center"/>
            <w:hideMark/>
          </w:tcPr>
          <w:p w:rsidR="003E3A1D" w:rsidRPr="00330341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Замените аккумулятор</w:t>
            </w:r>
          </w:p>
        </w:tc>
      </w:tr>
      <w:tr w:rsidR="003E3A1D" w:rsidRPr="00330341" w:rsidTr="00F76595">
        <w:trPr>
          <w:trHeight w:val="439"/>
        </w:trPr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3E3A1D" w:rsidRPr="0015672D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15672D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>На дисплее ничего не видно</w:t>
            </w:r>
          </w:p>
        </w:tc>
        <w:tc>
          <w:tcPr>
            <w:tcW w:w="2734" w:type="dxa"/>
            <w:shd w:val="clear" w:color="auto" w:fill="auto"/>
            <w:noWrap/>
            <w:vAlign w:val="center"/>
            <w:hideMark/>
          </w:tcPr>
          <w:p w:rsidR="003E3A1D" w:rsidRPr="00330341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7" w:type="dxa"/>
            <w:shd w:val="clear" w:color="auto" w:fill="auto"/>
            <w:noWrap/>
            <w:vAlign w:val="center"/>
            <w:hideMark/>
          </w:tcPr>
          <w:p w:rsidR="003E3A1D" w:rsidRPr="00330341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Включить кнопку питания</w:t>
            </w:r>
          </w:p>
        </w:tc>
      </w:tr>
      <w:tr w:rsidR="003E3A1D" w:rsidRPr="00330341" w:rsidTr="00F76595">
        <w:trPr>
          <w:trHeight w:val="535"/>
        </w:trPr>
        <w:tc>
          <w:tcPr>
            <w:tcW w:w="3398" w:type="dxa"/>
            <w:shd w:val="clear" w:color="auto" w:fill="auto"/>
            <w:vAlign w:val="center"/>
            <w:hideMark/>
          </w:tcPr>
          <w:p w:rsidR="003E3A1D" w:rsidRPr="0015672D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15672D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 xml:space="preserve">Терминал не выполняет сканирование </w:t>
            </w:r>
            <w:proofErr w:type="spellStart"/>
            <w:r w:rsidRPr="0015672D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>шк</w:t>
            </w:r>
            <w:proofErr w:type="spellEnd"/>
          </w:p>
        </w:tc>
        <w:tc>
          <w:tcPr>
            <w:tcW w:w="2734" w:type="dxa"/>
            <w:shd w:val="clear" w:color="auto" w:fill="auto"/>
            <w:noWrap/>
            <w:vAlign w:val="center"/>
            <w:hideMark/>
          </w:tcPr>
          <w:p w:rsidR="003E3A1D" w:rsidRPr="00330341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Штрих код поврежден</w:t>
            </w:r>
          </w:p>
        </w:tc>
        <w:tc>
          <w:tcPr>
            <w:tcW w:w="3507" w:type="dxa"/>
            <w:shd w:val="clear" w:color="auto" w:fill="auto"/>
            <w:vAlign w:val="center"/>
            <w:hideMark/>
          </w:tcPr>
          <w:p w:rsidR="003E3A1D" w:rsidRPr="00330341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Убедитесь в целостности ШК</w:t>
            </w:r>
          </w:p>
        </w:tc>
      </w:tr>
      <w:tr w:rsidR="003E3A1D" w:rsidRPr="00330341" w:rsidTr="00F76595">
        <w:trPr>
          <w:trHeight w:val="809"/>
        </w:trPr>
        <w:tc>
          <w:tcPr>
            <w:tcW w:w="3398" w:type="dxa"/>
            <w:shd w:val="clear" w:color="auto" w:fill="auto"/>
            <w:vAlign w:val="center"/>
            <w:hideMark/>
          </w:tcPr>
          <w:p w:rsidR="003E3A1D" w:rsidRPr="00330341" w:rsidRDefault="003E3A1D" w:rsidP="00F765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34" w:type="dxa"/>
            <w:shd w:val="clear" w:color="auto" w:fill="auto"/>
            <w:vAlign w:val="center"/>
            <w:hideMark/>
          </w:tcPr>
          <w:p w:rsidR="003E3A1D" w:rsidRPr="00330341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Большое расстояние до объекта сканирования</w:t>
            </w:r>
          </w:p>
        </w:tc>
        <w:tc>
          <w:tcPr>
            <w:tcW w:w="3507" w:type="dxa"/>
            <w:shd w:val="clear" w:color="auto" w:fill="auto"/>
            <w:vAlign w:val="center"/>
            <w:hideMark/>
          </w:tcPr>
          <w:p w:rsidR="003E3A1D" w:rsidRPr="00330341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Попробуйте выполнить сканирование с более близкого расстояния</w:t>
            </w:r>
          </w:p>
        </w:tc>
      </w:tr>
      <w:tr w:rsidR="003E3A1D" w:rsidRPr="00330341" w:rsidTr="00F76595">
        <w:trPr>
          <w:trHeight w:val="682"/>
        </w:trPr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3E3A1D" w:rsidRPr="00330341" w:rsidRDefault="003E3A1D" w:rsidP="00F765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34" w:type="dxa"/>
            <w:shd w:val="clear" w:color="auto" w:fill="auto"/>
            <w:vAlign w:val="center"/>
            <w:hideMark/>
          </w:tcPr>
          <w:p w:rsidR="003E3A1D" w:rsidRPr="00330341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Аккумуляторная батарея разряжена</w:t>
            </w:r>
          </w:p>
        </w:tc>
        <w:tc>
          <w:tcPr>
            <w:tcW w:w="3507" w:type="dxa"/>
            <w:shd w:val="clear" w:color="auto" w:fill="auto"/>
            <w:vAlign w:val="center"/>
            <w:hideMark/>
          </w:tcPr>
          <w:p w:rsidR="003E3A1D" w:rsidRPr="00330341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Проверьте состояние аккумулятора</w:t>
            </w:r>
          </w:p>
        </w:tc>
      </w:tr>
      <w:tr w:rsidR="003E3A1D" w:rsidRPr="00330341" w:rsidTr="00F76595">
        <w:trPr>
          <w:trHeight w:val="915"/>
        </w:trPr>
        <w:tc>
          <w:tcPr>
            <w:tcW w:w="3398" w:type="dxa"/>
            <w:shd w:val="clear" w:color="auto" w:fill="auto"/>
            <w:vAlign w:val="center"/>
            <w:hideMark/>
          </w:tcPr>
          <w:p w:rsidR="003E3A1D" w:rsidRPr="00330341" w:rsidRDefault="003E3A1D" w:rsidP="00F765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34" w:type="dxa"/>
            <w:shd w:val="clear" w:color="auto" w:fill="auto"/>
            <w:vAlign w:val="center"/>
            <w:hideMark/>
          </w:tcPr>
          <w:p w:rsidR="003E3A1D" w:rsidRPr="00330341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Потеря сети</w:t>
            </w:r>
          </w:p>
        </w:tc>
        <w:tc>
          <w:tcPr>
            <w:tcW w:w="3507" w:type="dxa"/>
            <w:shd w:val="clear" w:color="auto" w:fill="auto"/>
            <w:vAlign w:val="center"/>
            <w:hideMark/>
          </w:tcPr>
          <w:p w:rsidR="003E3A1D" w:rsidRPr="00330341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Дождаться восстановления сети</w:t>
            </w:r>
          </w:p>
        </w:tc>
      </w:tr>
    </w:tbl>
    <w:p w:rsidR="003E3A1D" w:rsidRDefault="003E3A1D" w:rsidP="003E3A1D"/>
    <w:p w:rsidR="003E3A1D" w:rsidRDefault="003E3A1D" w:rsidP="003E3A1D">
      <w:r>
        <w:br w:type="page"/>
      </w:r>
    </w:p>
    <w:p w:rsidR="003E3A1D" w:rsidRPr="00294D44" w:rsidRDefault="003A4BB3" w:rsidP="00294D44">
      <w:pPr>
        <w:pStyle w:val="2"/>
        <w:numPr>
          <w:ilvl w:val="0"/>
          <w:numId w:val="0"/>
        </w:numPr>
        <w:ind w:firstLine="426"/>
        <w:rPr>
          <w:rFonts w:ascii="Verdana" w:hAnsi="Verdana"/>
          <w:color w:val="auto"/>
          <w:sz w:val="24"/>
        </w:rPr>
      </w:pPr>
      <w:bookmarkStart w:id="39" w:name="_Toc81245817"/>
      <w:bookmarkStart w:id="40" w:name="_Toc98523760"/>
      <w:r w:rsidRPr="00294D44">
        <w:rPr>
          <w:rFonts w:ascii="Verdana" w:hAnsi="Verdana"/>
          <w:color w:val="auto"/>
          <w:sz w:val="24"/>
        </w:rPr>
        <w:lastRenderedPageBreak/>
        <w:t>3.7</w:t>
      </w:r>
      <w:r w:rsidR="004F14ED" w:rsidRPr="00294D44">
        <w:rPr>
          <w:rFonts w:ascii="Verdana" w:hAnsi="Verdana"/>
          <w:color w:val="auto"/>
          <w:sz w:val="24"/>
        </w:rPr>
        <w:t xml:space="preserve"> </w:t>
      </w:r>
      <w:r w:rsidR="003E3A1D" w:rsidRPr="00294D44">
        <w:rPr>
          <w:rFonts w:ascii="Verdana" w:hAnsi="Verdana"/>
          <w:color w:val="auto"/>
          <w:sz w:val="24"/>
        </w:rPr>
        <w:t>Возможные ошибки в МЕS</w:t>
      </w:r>
      <w:bookmarkEnd w:id="39"/>
      <w:bookmarkEnd w:id="40"/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552"/>
        <w:gridCol w:w="2268"/>
        <w:gridCol w:w="3118"/>
      </w:tblGrid>
      <w:tr w:rsidR="003E3A1D" w:rsidRPr="00CA2AFE" w:rsidTr="00F76595">
        <w:trPr>
          <w:trHeight w:val="318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Проявление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3E3A1D" w:rsidRPr="00CA2AFE" w:rsidRDefault="003E3A1D" w:rsidP="00F76595">
            <w:pPr>
              <w:spacing w:after="0" w:line="240" w:lineRule="auto"/>
              <w:ind w:hanging="99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Иллюстрация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Возможные причины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b/>
                <w:color w:val="000000"/>
                <w:sz w:val="24"/>
                <w:szCs w:val="24"/>
                <w:lang w:eastAsia="ru-RU"/>
              </w:rPr>
              <w:t>Способы устранения</w:t>
            </w:r>
          </w:p>
        </w:tc>
      </w:tr>
      <w:tr w:rsidR="003E3A1D" w:rsidRPr="00CA2AFE" w:rsidTr="00F76595">
        <w:trPr>
          <w:trHeight w:val="2654"/>
        </w:trPr>
        <w:tc>
          <w:tcPr>
            <w:tcW w:w="1985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ind w:hanging="99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DCD56D" wp14:editId="7EF488CA">
                  <wp:extent cx="1481720" cy="1914525"/>
                  <wp:effectExtent l="38100" t="76200" r="118745" b="66675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35" cy="196299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E3A1D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Повторно отсканировали тару.</w:t>
            </w:r>
          </w:p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Неверная ячейка хранения сырья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Проверить ячейку хранения через инвентаризацию. Переместить сырье в правильную ячейку. При необходимости обратиться к ответственному лицу.</w:t>
            </w:r>
          </w:p>
        </w:tc>
      </w:tr>
      <w:tr w:rsidR="003E3A1D" w:rsidRPr="00CA2AFE" w:rsidTr="00F76595">
        <w:trPr>
          <w:trHeight w:val="2654"/>
        </w:trPr>
        <w:tc>
          <w:tcPr>
            <w:tcW w:w="1985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инвентаризации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ind w:hanging="99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30B78E" wp14:editId="15FE73F7">
                  <wp:extent cx="1509213" cy="1962150"/>
                  <wp:effectExtent l="38100" t="76200" r="110490" b="7620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795" cy="1966807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Отсканирована тара из другой ячейки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Проверить ячейку хранения через инвентаризацию. Переместить сырье в правильную ячейку. При необходимости обратиться к ответственному лицу</w:t>
            </w:r>
          </w:p>
        </w:tc>
      </w:tr>
      <w:tr w:rsidR="003E3A1D" w:rsidRPr="00CA2AFE" w:rsidTr="00F76595">
        <w:trPr>
          <w:trHeight w:val="1177"/>
        </w:trPr>
        <w:tc>
          <w:tcPr>
            <w:tcW w:w="1985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ind w:hanging="99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B3991B" wp14:editId="4E057A7F">
                  <wp:extent cx="1503809" cy="1990725"/>
                  <wp:effectExtent l="38100" t="76200" r="115570" b="66675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48" cy="202373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Нет привязки сырья к таре.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Обратиться к ответственному лицу.</w:t>
            </w:r>
          </w:p>
        </w:tc>
      </w:tr>
      <w:tr w:rsidR="003E3A1D" w:rsidRPr="00CA2AFE" w:rsidTr="00F76595">
        <w:trPr>
          <w:trHeight w:val="1177"/>
        </w:trPr>
        <w:tc>
          <w:tcPr>
            <w:tcW w:w="1985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ind w:hanging="99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39443C" wp14:editId="06FB936F">
                  <wp:extent cx="1521007" cy="1971675"/>
                  <wp:effectExtent l="38100" t="76200" r="117475" b="66675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05" cy="198813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Повторное сканирование штрих – кода тары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3E3A1D" w:rsidRPr="00CA2AFE" w:rsidTr="00F76595">
        <w:trPr>
          <w:trHeight w:val="1177"/>
        </w:trPr>
        <w:tc>
          <w:tcPr>
            <w:tcW w:w="1985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lastRenderedPageBreak/>
              <w:t>Ошибка при сканировании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ind w:hanging="99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53B06F" wp14:editId="31A48B7C">
                  <wp:extent cx="1520825" cy="2010925"/>
                  <wp:effectExtent l="38100" t="76200" r="117475" b="8509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498" cy="2042227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Нет привязки сырья к таре.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Обратиться к ответственному лицу.</w:t>
            </w:r>
          </w:p>
        </w:tc>
      </w:tr>
      <w:tr w:rsidR="003E3A1D" w:rsidRPr="00CA2AFE" w:rsidTr="00F76595">
        <w:trPr>
          <w:trHeight w:val="70"/>
        </w:trPr>
        <w:tc>
          <w:tcPr>
            <w:tcW w:w="1985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приемке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ind w:hanging="99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87E2F3" wp14:editId="481A4205">
                  <wp:extent cx="1574165" cy="2048999"/>
                  <wp:effectExtent l="38100" t="76200" r="121285" b="8509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705" cy="206011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 указана номенклатура принимаемого сырья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Указать номенклатуру сырья, при необходимости обратиться к ответственному лицу</w:t>
            </w:r>
          </w:p>
        </w:tc>
      </w:tr>
      <w:tr w:rsidR="003E3A1D" w:rsidRPr="00CA2AFE" w:rsidTr="00F76595">
        <w:trPr>
          <w:trHeight w:val="70"/>
        </w:trPr>
        <w:tc>
          <w:tcPr>
            <w:tcW w:w="1985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приемке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ind w:hanging="99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638712" wp14:editId="2F417B6E">
                  <wp:extent cx="1573560" cy="2076450"/>
                  <wp:effectExtent l="38100" t="76200" r="121920" b="7620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621" cy="207917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 выбран поставщик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Указать поставщика, при необходимости обратиться к ответственному лицу</w:t>
            </w:r>
          </w:p>
        </w:tc>
      </w:tr>
      <w:tr w:rsidR="003E3A1D" w:rsidRPr="00CA2AFE" w:rsidTr="00F76595">
        <w:trPr>
          <w:trHeight w:val="70"/>
        </w:trPr>
        <w:tc>
          <w:tcPr>
            <w:tcW w:w="1985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290625" wp14:editId="06DDBBD2">
                  <wp:extent cx="1565910" cy="2085488"/>
                  <wp:effectExtent l="38100" t="76200" r="110490" b="6731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275" cy="208863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 выбрано направление движения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Указать направление движения</w:t>
            </w:r>
          </w:p>
        </w:tc>
      </w:tr>
      <w:tr w:rsidR="003E3A1D" w:rsidRPr="00CA2AFE" w:rsidTr="00F76595">
        <w:trPr>
          <w:trHeight w:val="70"/>
        </w:trPr>
        <w:tc>
          <w:tcPr>
            <w:tcW w:w="1985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lastRenderedPageBreak/>
              <w:t>Ошибка при приемке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7B1CDE" wp14:editId="250F1F41">
                  <wp:extent cx="1559123" cy="2076450"/>
                  <wp:effectExtent l="38100" t="76200" r="117475" b="7620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93" cy="209572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 указано количество упаковок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Указать количество упаковок, при необходимости обратиться к ответственному лицу</w:t>
            </w:r>
          </w:p>
        </w:tc>
      </w:tr>
      <w:tr w:rsidR="003E3A1D" w:rsidRPr="00CA2AFE" w:rsidTr="00F76595">
        <w:trPr>
          <w:trHeight w:val="70"/>
        </w:trPr>
        <w:tc>
          <w:tcPr>
            <w:tcW w:w="1985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2ED9B4" wp14:editId="3062A71B">
                  <wp:extent cx="1545732" cy="2020186"/>
                  <wp:effectExtent l="38100" t="76200" r="111760" b="75565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42" cy="206724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 выбрана партия для очистки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Необходимо выделить партию сырья для очистки</w:t>
            </w:r>
          </w:p>
        </w:tc>
      </w:tr>
      <w:tr w:rsidR="003E3A1D" w:rsidRPr="00CA2AFE" w:rsidTr="00F76595">
        <w:trPr>
          <w:trHeight w:val="70"/>
        </w:trPr>
        <w:tc>
          <w:tcPr>
            <w:tcW w:w="1985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перемещении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B1930B" wp14:editId="5E62FDD6">
                  <wp:extent cx="1565910" cy="2059779"/>
                  <wp:effectExtent l="38100" t="76200" r="110490" b="74295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484" cy="206448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 указана тара на перемещение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Отсканировать штрих – код тары к перемещению</w:t>
            </w:r>
          </w:p>
        </w:tc>
      </w:tr>
      <w:tr w:rsidR="003E3A1D" w:rsidRPr="00CA2AFE" w:rsidTr="00F76595">
        <w:trPr>
          <w:trHeight w:val="70"/>
        </w:trPr>
        <w:tc>
          <w:tcPr>
            <w:tcW w:w="1985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B0E9B7" wp14:editId="1C02C555">
                  <wp:extent cx="1574687" cy="2047875"/>
                  <wp:effectExtent l="38100" t="76200" r="121285" b="66675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618" cy="2051687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591C08" wp14:editId="429523B1">
                  <wp:extent cx="1558925" cy="2027376"/>
                  <wp:effectExtent l="38100" t="76200" r="117475" b="6858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657" cy="203223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870D66" wp14:editId="4E19E290">
                  <wp:extent cx="1565910" cy="2066355"/>
                  <wp:effectExtent l="38100" t="76200" r="110490" b="6731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409" cy="207361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lastRenderedPageBreak/>
              <w:t>Нет остатков на отвесе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Проверить наличие остатков через АРМ «Инвентаризация»</w:t>
            </w:r>
          </w:p>
        </w:tc>
      </w:tr>
      <w:tr w:rsidR="003E3A1D" w:rsidRPr="00CA2AFE" w:rsidTr="00F76595">
        <w:trPr>
          <w:trHeight w:val="70"/>
        </w:trPr>
        <w:tc>
          <w:tcPr>
            <w:tcW w:w="1985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15865A" wp14:editId="1ED014F2">
                  <wp:extent cx="1574687" cy="2073349"/>
                  <wp:effectExtent l="38100" t="76200" r="121285" b="79375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79" cy="209940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Неверный штрих-код тары или Тара помечена на удаление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Проверить штрих – код тары, при необходимости обратиться к ответственному лицу</w:t>
            </w:r>
          </w:p>
        </w:tc>
      </w:tr>
      <w:tr w:rsidR="003E3A1D" w:rsidRPr="00CA2AFE" w:rsidTr="00F76595">
        <w:trPr>
          <w:trHeight w:val="70"/>
        </w:trPr>
        <w:tc>
          <w:tcPr>
            <w:tcW w:w="1985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взвешивании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C0511F" wp14:editId="7FF4D77E">
                  <wp:extent cx="1564963" cy="2062716"/>
                  <wp:effectExtent l="38100" t="76200" r="111760" b="7112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362" cy="206587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Вес равен нулю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3E3A1D" w:rsidRPr="00CA2AFE" w:rsidRDefault="003E3A1D" w:rsidP="003E3A1D">
            <w:pPr>
              <w:pStyle w:val="a9"/>
              <w:numPr>
                <w:ilvl w:val="0"/>
                <w:numId w:val="20"/>
              </w:num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Проверить отображение веса на весах;</w:t>
            </w:r>
          </w:p>
          <w:p w:rsidR="003E3A1D" w:rsidRPr="00CA2AFE" w:rsidRDefault="003E3A1D" w:rsidP="003E3A1D">
            <w:pPr>
              <w:pStyle w:val="a9"/>
              <w:numPr>
                <w:ilvl w:val="0"/>
                <w:numId w:val="20"/>
              </w:num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Отсканировать штрих – код весов</w:t>
            </w:r>
          </w:p>
          <w:p w:rsidR="003E3A1D" w:rsidRPr="00CA2AFE" w:rsidRDefault="003E3A1D" w:rsidP="003E3A1D">
            <w:pPr>
              <w:pStyle w:val="a9"/>
              <w:numPr>
                <w:ilvl w:val="0"/>
                <w:numId w:val="20"/>
              </w:num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При необходимости обратиться к ответственному лицу</w:t>
            </w:r>
          </w:p>
        </w:tc>
      </w:tr>
      <w:tr w:rsidR="003E3A1D" w:rsidRPr="00CA2AFE" w:rsidTr="00F76595">
        <w:trPr>
          <w:trHeight w:val="70"/>
        </w:trPr>
        <w:tc>
          <w:tcPr>
            <w:tcW w:w="1985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lastRenderedPageBreak/>
              <w:t>Ошибка при сканировании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rPr>
                <w:rFonts w:ascii="Verdana" w:hAnsi="Verdana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FBF6AE" wp14:editId="53335F6E">
                  <wp:extent cx="1560523" cy="1990725"/>
                  <wp:effectExtent l="38100" t="76200" r="116205" b="66675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513" cy="199326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Тара в инвентаризируемой ячейке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3E3A1D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Проверить ячейку хранения через инвентаризацию.</w:t>
            </w:r>
          </w:p>
          <w:p w:rsidR="003E3A1D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Закончить документ инвентаризации.</w:t>
            </w:r>
          </w:p>
          <w:p w:rsidR="003E3A1D" w:rsidRPr="00CA2AFE" w:rsidRDefault="003E3A1D" w:rsidP="00F7659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CA2AFE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При необходимости обратиться к ответственному лицу</w:t>
            </w:r>
          </w:p>
        </w:tc>
      </w:tr>
    </w:tbl>
    <w:p w:rsidR="003E3A1D" w:rsidRPr="008006E5" w:rsidRDefault="003E3A1D" w:rsidP="003E3A1D">
      <w:pPr>
        <w:tabs>
          <w:tab w:val="left" w:pos="1320"/>
        </w:tabs>
      </w:pPr>
    </w:p>
    <w:p w:rsidR="003E3A1D" w:rsidRDefault="003E3A1D" w:rsidP="003D6485">
      <w:pPr>
        <w:pStyle w:val="1"/>
      </w:pPr>
      <w:r>
        <w:br w:type="page"/>
      </w:r>
      <w:bookmarkStart w:id="41" w:name="_Toc98523761"/>
      <w:r w:rsidR="004F14ED">
        <w:lastRenderedPageBreak/>
        <w:t>Блок приемка со складов</w:t>
      </w:r>
      <w:bookmarkEnd w:id="41"/>
    </w:p>
    <w:p w:rsidR="004F14ED" w:rsidRDefault="004F14ED" w:rsidP="00294D44">
      <w:pPr>
        <w:pStyle w:val="12"/>
      </w:pPr>
      <w:bookmarkStart w:id="42" w:name="_Toc98523762"/>
      <w:r>
        <w:t xml:space="preserve">4.1 Работа </w:t>
      </w:r>
      <w:r w:rsidR="00B4074C">
        <w:t>в</w:t>
      </w:r>
      <w:r>
        <w:t xml:space="preserve"> АРМ «Перемещение тары» (Приемка ТМЦ с Центрального склада СМК)</w:t>
      </w:r>
      <w:bookmarkEnd w:id="42"/>
    </w:p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9"/>
        <w:gridCol w:w="1764"/>
        <w:gridCol w:w="2976"/>
        <w:gridCol w:w="2410"/>
        <w:gridCol w:w="1843"/>
      </w:tblGrid>
      <w:tr w:rsidR="004F14ED" w:rsidRPr="004036EB" w:rsidTr="00294D44">
        <w:trPr>
          <w:trHeight w:val="319"/>
        </w:trPr>
        <w:tc>
          <w:tcPr>
            <w:tcW w:w="789" w:type="dxa"/>
            <w:shd w:val="clear" w:color="auto" w:fill="auto"/>
            <w:noWrap/>
            <w:vAlign w:val="center"/>
            <w:hideMark/>
          </w:tcPr>
          <w:p w:rsidR="004F14ED" w:rsidRPr="00294D44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294D44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Шаг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4F14ED" w:rsidRPr="00294D44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294D44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Действие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4F14ED" w:rsidRPr="00294D44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294D44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Иллюстрация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4F14ED" w:rsidRPr="00294D44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294D44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Описание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F14ED" w:rsidRPr="00294D44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294D44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Дополнение</w:t>
            </w:r>
          </w:p>
        </w:tc>
      </w:tr>
      <w:tr w:rsidR="004F14ED" w:rsidRPr="004036EB" w:rsidTr="00294D44">
        <w:trPr>
          <w:trHeight w:val="2406"/>
        </w:trPr>
        <w:tc>
          <w:tcPr>
            <w:tcW w:w="789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АРМа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4F14ED" w:rsidRPr="004036EB" w:rsidRDefault="004F14ED" w:rsidP="004F14ED">
            <w:pPr>
              <w:spacing w:after="0" w:line="240" w:lineRule="auto"/>
              <w:ind w:hanging="247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E0E04A" wp14:editId="72097536">
                  <wp:extent cx="1703070" cy="1392382"/>
                  <wp:effectExtent l="133350" t="133350" r="144780" b="132080"/>
                  <wp:docPr id="298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Рисунок 221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706" cy="13994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0" h="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АРМ "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Перемещение тары»</w:t>
            </w: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Подтвердить нажатием кнопки </w:t>
            </w:r>
          </w:p>
        </w:tc>
      </w:tr>
      <w:tr w:rsidR="004F14ED" w:rsidRPr="004036EB" w:rsidTr="00294D44">
        <w:trPr>
          <w:trHeight w:val="520"/>
        </w:trPr>
        <w:tc>
          <w:tcPr>
            <w:tcW w:w="789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процесса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4F14ED">
            <w:pPr>
              <w:spacing w:after="0" w:line="240" w:lineRule="auto"/>
              <w:ind w:hanging="247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E27C0B" wp14:editId="5EBDB3B2">
                  <wp:extent cx="1851048" cy="2103755"/>
                  <wp:effectExtent l="133350" t="133350" r="130175" b="144145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593" cy="21066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0" h="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294D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Выбрать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процесс «</w:t>
            </w:r>
            <w:r w:rsidR="00294D4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Специи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от ЦМС СМК»»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4F14ED" w:rsidRPr="004036EB" w:rsidTr="00294D44">
        <w:trPr>
          <w:trHeight w:val="959"/>
        </w:trPr>
        <w:tc>
          <w:tcPr>
            <w:tcW w:w="789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4F14E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4F14E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номенклатуры</w:t>
            </w: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FE5CFB">
            <w:pPr>
              <w:spacing w:after="0" w:line="240" w:lineRule="auto"/>
              <w:ind w:hanging="247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A39DB0" wp14:editId="55E5439A">
                  <wp:extent cx="1825965" cy="1350818"/>
                  <wp:effectExtent l="133350" t="133350" r="136525" b="135255"/>
                  <wp:docPr id="300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Рисунок 222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834" cy="13588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0" h="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F14ED" w:rsidRPr="00FE5CFB" w:rsidRDefault="004F14ED" w:rsidP="004F14E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Отсканировать штрих</w:t>
            </w:r>
            <w:r w:rsidR="00294D4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код на паспорте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4F14ED">
            <w:pPr>
              <w:spacing w:after="0" w:line="240" w:lineRule="auto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Навести сканер ТСД на штрих-код на паспорте и нажать кнопку на рукоятке ТСД</w:t>
            </w:r>
          </w:p>
        </w:tc>
      </w:tr>
      <w:tr w:rsidR="004F14ED" w:rsidRPr="004036EB" w:rsidTr="00294D44">
        <w:trPr>
          <w:trHeight w:val="63"/>
        </w:trPr>
        <w:tc>
          <w:tcPr>
            <w:tcW w:w="789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4F14E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4F14ED" w:rsidRPr="005B7388" w:rsidRDefault="004F14ED" w:rsidP="004F14E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B7388"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  <w:t>Сверить кол-во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FE5CFB">
            <w:pPr>
              <w:spacing w:after="0" w:line="240" w:lineRule="auto"/>
              <w:ind w:hanging="105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5F3C8B" wp14:editId="7BA272EA">
                  <wp:extent cx="1589871" cy="1614055"/>
                  <wp:effectExtent l="133350" t="133350" r="144145" b="139065"/>
                  <wp:docPr id="301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Рисунок 223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913" cy="16323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0" h="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4F14ED" w:rsidRDefault="004F14ED" w:rsidP="004F14E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"Сверка счетом</w:t>
            </w: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"</w:t>
            </w:r>
          </w:p>
          <w:p w:rsidR="004F14ED" w:rsidRPr="004036EB" w:rsidRDefault="004F14ED" w:rsidP="004F14ED">
            <w:pPr>
              <w:rPr>
                <w:rFonts w:ascii="Verdana" w:eastAsia="Times New Roman" w:hAnsi="Verdana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4F14E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4F14ED" w:rsidRPr="004036EB" w:rsidRDefault="004F14ED" w:rsidP="004F14E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4F14ED" w:rsidRPr="004036EB" w:rsidRDefault="004F14ED" w:rsidP="004F14E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4F14ED" w:rsidRPr="004036EB" w:rsidRDefault="004F14ED" w:rsidP="004F14E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4F14ED" w:rsidRPr="004036EB" w:rsidRDefault="004F14ED" w:rsidP="004F14E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4F14ED" w:rsidRPr="004036EB" w:rsidRDefault="004F14ED" w:rsidP="004F14E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4F14ED" w:rsidRPr="004036EB" w:rsidRDefault="004F14ED" w:rsidP="004F14E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F14ED" w:rsidRPr="004036EB" w:rsidTr="00294D44">
        <w:trPr>
          <w:trHeight w:val="3229"/>
        </w:trPr>
        <w:tc>
          <w:tcPr>
            <w:tcW w:w="789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4F14E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764" w:type="dxa"/>
            <w:shd w:val="clear" w:color="auto" w:fill="auto"/>
            <w:vAlign w:val="center"/>
            <w:hideMark/>
          </w:tcPr>
          <w:p w:rsidR="004F14ED" w:rsidRPr="004036EB" w:rsidRDefault="004F14ED" w:rsidP="004F14E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4F14ED" w:rsidRPr="004036EB" w:rsidRDefault="004F14ED" w:rsidP="00FE5CFB">
            <w:pPr>
              <w:spacing w:after="0" w:line="240" w:lineRule="auto"/>
              <w:ind w:hanging="247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1F73B8" wp14:editId="2BA7254C">
                  <wp:extent cx="1776772" cy="1226127"/>
                  <wp:effectExtent l="133350" t="133350" r="128270" b="127000"/>
                  <wp:docPr id="302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Рисунок 225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081" cy="12408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0" h="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4F14E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Проверить указанное кол-во 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4F14ED">
            <w:pPr>
              <w:spacing w:after="0" w:line="240" w:lineRule="auto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4F14ED" w:rsidRPr="004036EB" w:rsidTr="00294D44">
        <w:trPr>
          <w:trHeight w:val="639"/>
        </w:trPr>
        <w:tc>
          <w:tcPr>
            <w:tcW w:w="789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4F14E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4F14E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Завершение перемещения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4F14ED" w:rsidRPr="004036EB" w:rsidRDefault="004F14ED" w:rsidP="00FE5CFB">
            <w:pPr>
              <w:spacing w:after="0" w:line="240" w:lineRule="auto"/>
              <w:ind w:hanging="105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4EAB14" wp14:editId="5305E945">
                  <wp:extent cx="1586804" cy="1239982"/>
                  <wp:effectExtent l="133350" t="133350" r="128270" b="132080"/>
                  <wp:docPr id="303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Рисунок 227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869" cy="12556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0" h="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4F14E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Выбрать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«Новое перемещение» или «Печать этикетки»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4F14ED">
            <w:pPr>
              <w:spacing w:after="0" w:line="240" w:lineRule="auto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4F14ED" w:rsidRDefault="004F14ED" w:rsidP="004F14ED"/>
    <w:p w:rsidR="004F14ED" w:rsidRPr="00294D44" w:rsidRDefault="00026045" w:rsidP="00294D44">
      <w:pPr>
        <w:pStyle w:val="2"/>
        <w:numPr>
          <w:ilvl w:val="0"/>
          <w:numId w:val="0"/>
        </w:numPr>
        <w:ind w:firstLine="426"/>
        <w:jc w:val="both"/>
        <w:rPr>
          <w:rFonts w:ascii="Verdana" w:hAnsi="Verdana"/>
          <w:color w:val="auto"/>
          <w:sz w:val="24"/>
        </w:rPr>
      </w:pPr>
      <w:bookmarkStart w:id="43" w:name="_Toc53441995"/>
      <w:bookmarkStart w:id="44" w:name="_Toc98523763"/>
      <w:r>
        <w:rPr>
          <w:rFonts w:ascii="Verdana" w:hAnsi="Verdana"/>
          <w:color w:val="auto"/>
          <w:sz w:val="24"/>
        </w:rPr>
        <w:t xml:space="preserve">4.2 </w:t>
      </w:r>
      <w:r w:rsidR="004F14ED" w:rsidRPr="00294D44">
        <w:rPr>
          <w:rFonts w:ascii="Verdana" w:hAnsi="Verdana"/>
          <w:color w:val="auto"/>
          <w:sz w:val="24"/>
        </w:rPr>
        <w:t xml:space="preserve">Работа </w:t>
      </w:r>
      <w:r w:rsidR="00B4074C">
        <w:rPr>
          <w:rFonts w:ascii="Verdana" w:hAnsi="Verdana"/>
          <w:color w:val="auto"/>
          <w:sz w:val="24"/>
        </w:rPr>
        <w:t>в</w:t>
      </w:r>
      <w:r w:rsidR="004F14ED" w:rsidRPr="00294D44">
        <w:rPr>
          <w:rFonts w:ascii="Verdana" w:hAnsi="Verdana"/>
          <w:color w:val="auto"/>
          <w:sz w:val="24"/>
        </w:rPr>
        <w:t xml:space="preserve"> АРМ «Перемещение тары»</w:t>
      </w:r>
      <w:bookmarkEnd w:id="43"/>
      <w:r w:rsidR="004F14ED">
        <w:t xml:space="preserve"> </w:t>
      </w:r>
      <w:bookmarkStart w:id="45" w:name="_Toc53441996"/>
      <w:r w:rsidR="004F14ED" w:rsidRPr="00294D44">
        <w:rPr>
          <w:rFonts w:ascii="Verdana" w:hAnsi="Verdana"/>
          <w:color w:val="auto"/>
          <w:sz w:val="24"/>
        </w:rPr>
        <w:t xml:space="preserve">(приемка </w:t>
      </w:r>
      <w:proofErr w:type="spellStart"/>
      <w:r w:rsidR="004F14ED" w:rsidRPr="00294D44">
        <w:rPr>
          <w:rFonts w:ascii="Verdana" w:hAnsi="Verdana"/>
          <w:color w:val="auto"/>
          <w:sz w:val="24"/>
        </w:rPr>
        <w:t>мясосырья</w:t>
      </w:r>
      <w:proofErr w:type="spellEnd"/>
      <w:r w:rsidR="004F14ED" w:rsidRPr="00294D44">
        <w:rPr>
          <w:rFonts w:ascii="Verdana" w:hAnsi="Verdana"/>
          <w:color w:val="auto"/>
          <w:sz w:val="24"/>
        </w:rPr>
        <w:t xml:space="preserve"> из Холодильного склада)</w:t>
      </w:r>
      <w:bookmarkEnd w:id="44"/>
      <w:bookmarkEnd w:id="45"/>
    </w:p>
    <w:tbl>
      <w:tblPr>
        <w:tblW w:w="1006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1764"/>
        <w:gridCol w:w="2835"/>
        <w:gridCol w:w="2126"/>
        <w:gridCol w:w="2551"/>
      </w:tblGrid>
      <w:tr w:rsidR="004F14ED" w:rsidRPr="004036EB" w:rsidTr="00FE5CFB">
        <w:trPr>
          <w:trHeight w:val="31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Шаг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Действие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Иллюстрация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Дополнение</w:t>
            </w:r>
          </w:p>
        </w:tc>
      </w:tr>
      <w:tr w:rsidR="004F14ED" w:rsidRPr="004036EB" w:rsidTr="00FE5CFB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АРМа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F14ED" w:rsidRPr="004036EB" w:rsidRDefault="004F14ED" w:rsidP="00FE5CFB">
            <w:pPr>
              <w:spacing w:after="0" w:line="240" w:lineRule="auto"/>
              <w:ind w:hanging="247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2CF17" wp14:editId="465F62B9">
                  <wp:extent cx="1558134" cy="1399309"/>
                  <wp:effectExtent l="133350" t="133350" r="137795" b="144145"/>
                  <wp:docPr id="304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Рисунок 221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743" cy="14061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0" h="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АРМ "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Перемещение тары»</w:t>
            </w: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Подтвердить нажатием кнопки </w:t>
            </w:r>
          </w:p>
        </w:tc>
      </w:tr>
      <w:tr w:rsidR="004F14ED" w:rsidRPr="004036EB" w:rsidTr="00FE5CFB">
        <w:trPr>
          <w:trHeight w:val="520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процесса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FE5CFB">
            <w:pPr>
              <w:spacing w:after="0" w:line="240" w:lineRule="auto"/>
              <w:ind w:hanging="389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5B23FB" wp14:editId="478026AE">
                  <wp:extent cx="1903699" cy="2145030"/>
                  <wp:effectExtent l="133350" t="133350" r="135255" b="14097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840" cy="21474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0" h="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Выбрать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процесс «</w:t>
            </w:r>
            <w:proofErr w:type="spellStart"/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Мясосырье</w:t>
            </w:r>
            <w:proofErr w:type="spellEnd"/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от ХС»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4F14ED" w:rsidRPr="004036EB" w:rsidTr="00FE5CFB">
        <w:trPr>
          <w:trHeight w:val="95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номенклатуры</w:t>
            </w: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FE5CFB">
            <w:pPr>
              <w:spacing w:after="0" w:line="240" w:lineRule="auto"/>
              <w:ind w:hanging="247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58BA87" wp14:editId="58F8944C">
                  <wp:extent cx="1825965" cy="1350818"/>
                  <wp:effectExtent l="133350" t="133350" r="136525" b="135255"/>
                  <wp:docPr id="306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Рисунок 222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834" cy="13588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0" h="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F14ED" w:rsidRPr="005064C9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Отсканировать </w:t>
            </w:r>
            <w:proofErr w:type="spellStart"/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штрихкод</w:t>
            </w:r>
            <w:proofErr w:type="spellEnd"/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на паспорте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B4074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Навести сканер ТСД на штрих-код на паспорте и нажать кнопку на рукоятке ТСД</w:t>
            </w:r>
          </w:p>
        </w:tc>
      </w:tr>
      <w:tr w:rsidR="004F14ED" w:rsidRPr="004036EB" w:rsidTr="00FE5CFB">
        <w:trPr>
          <w:trHeight w:val="95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направления движения и ячейки-приемника</w:t>
            </w: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FE5CFB">
            <w:pPr>
              <w:spacing w:after="0" w:line="240" w:lineRule="auto"/>
              <w:ind w:hanging="247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5E1DD8" wp14:editId="5CABD96F">
                  <wp:extent cx="1768475" cy="1781175"/>
                  <wp:effectExtent l="133350" t="133350" r="136525" b="142875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718" cy="17834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0" h="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F14ED" w:rsidRPr="00871291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Проверить правильность заполнения направления и ячейки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B4074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4F14ED" w:rsidRPr="004036EB" w:rsidTr="00B4074C">
        <w:trPr>
          <w:trHeight w:val="2680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64" w:type="dxa"/>
            <w:shd w:val="clear" w:color="auto" w:fill="auto"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Сверка веса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F14ED" w:rsidRPr="004036EB" w:rsidRDefault="004F14ED" w:rsidP="00FE5CFB">
            <w:pPr>
              <w:spacing w:after="0" w:line="240" w:lineRule="auto"/>
              <w:ind w:hanging="247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C15BBA" wp14:editId="5FE8D7B1">
                  <wp:extent cx="1683385" cy="1634836"/>
                  <wp:effectExtent l="133350" t="133350" r="145415" b="137160"/>
                  <wp:docPr id="308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Рисунок 233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925" cy="16431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0" h="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Проверить правильность наименования и ячейки  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B4074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«Сверка весом»</w:t>
            </w:r>
          </w:p>
        </w:tc>
      </w:tr>
      <w:tr w:rsidR="004F14ED" w:rsidRPr="004036EB" w:rsidTr="00FE5CFB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Взвешивание сырья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F14ED" w:rsidRPr="004036EB" w:rsidRDefault="004F14ED" w:rsidP="00FE5CFB">
            <w:pPr>
              <w:spacing w:after="0" w:line="240" w:lineRule="auto"/>
              <w:ind w:hanging="247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A79B70" wp14:editId="7302CE02">
                  <wp:extent cx="1712830" cy="1371600"/>
                  <wp:effectExtent l="133350" t="133350" r="135255" b="133350"/>
                  <wp:docPr id="309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Рисунок 234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08" cy="13912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0" h="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Взвесить сырье, при допустимых значениях отклонения провести перемещение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4F14ED" w:rsidRPr="004036EB" w:rsidRDefault="004F14ED" w:rsidP="00B4074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«Провести»</w:t>
            </w:r>
          </w:p>
        </w:tc>
      </w:tr>
      <w:tr w:rsidR="004F14ED" w:rsidRPr="004036EB" w:rsidTr="00FE5CFB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</w:tcPr>
          <w:p w:rsidR="004F14ED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64" w:type="dxa"/>
            <w:shd w:val="clear" w:color="auto" w:fill="auto"/>
            <w:noWrap/>
            <w:vAlign w:val="center"/>
          </w:tcPr>
          <w:p w:rsidR="004F14ED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Завершение перемещения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F14ED" w:rsidRDefault="004F14ED" w:rsidP="00FE5CFB">
            <w:pPr>
              <w:spacing w:after="0" w:line="240" w:lineRule="auto"/>
              <w:ind w:hanging="24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A61704" wp14:editId="77CDE1C5">
                  <wp:extent cx="1586865" cy="1468582"/>
                  <wp:effectExtent l="133350" t="133350" r="127635" b="132080"/>
                  <wp:docPr id="310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Рисунок 227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341" cy="14829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0" h="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4F14ED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Выбрать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«Новое перемещение» или «Печать этикетки».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4F14ED" w:rsidRDefault="004F14ED" w:rsidP="00B4074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B4074C" w:rsidRDefault="00B4074C" w:rsidP="00294D44">
      <w:pPr>
        <w:pStyle w:val="12"/>
      </w:pPr>
      <w:bookmarkStart w:id="46" w:name="_Toc53441999"/>
    </w:p>
    <w:p w:rsidR="004F14ED" w:rsidRDefault="00294D44" w:rsidP="00294D44">
      <w:pPr>
        <w:pStyle w:val="12"/>
      </w:pPr>
      <w:bookmarkStart w:id="47" w:name="_Toc98523764"/>
      <w:r>
        <w:lastRenderedPageBreak/>
        <w:t>4.3 Возможные</w:t>
      </w:r>
      <w:r w:rsidR="004F14ED" w:rsidRPr="00AF53A5">
        <w:t xml:space="preserve"> ошибки с ТСД</w:t>
      </w:r>
      <w:bookmarkEnd w:id="46"/>
      <w:bookmarkEnd w:id="47"/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438"/>
        <w:gridCol w:w="3791"/>
      </w:tblGrid>
      <w:tr w:rsidR="004F14ED" w:rsidRPr="00330341" w:rsidTr="00FE5CFB">
        <w:trPr>
          <w:trHeight w:val="272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F14ED" w:rsidRPr="00294D44" w:rsidRDefault="004F14ED" w:rsidP="00294D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4D44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Проявление</w:t>
            </w:r>
          </w:p>
        </w:tc>
        <w:tc>
          <w:tcPr>
            <w:tcW w:w="3438" w:type="dxa"/>
            <w:shd w:val="clear" w:color="auto" w:fill="auto"/>
            <w:noWrap/>
            <w:vAlign w:val="center"/>
            <w:hideMark/>
          </w:tcPr>
          <w:p w:rsidR="004F14ED" w:rsidRPr="00294D44" w:rsidRDefault="004F14ED" w:rsidP="00294D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4D44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Возможные причины</w:t>
            </w:r>
          </w:p>
        </w:tc>
        <w:tc>
          <w:tcPr>
            <w:tcW w:w="3791" w:type="dxa"/>
            <w:shd w:val="clear" w:color="auto" w:fill="auto"/>
            <w:noWrap/>
            <w:vAlign w:val="center"/>
            <w:hideMark/>
          </w:tcPr>
          <w:p w:rsidR="004F14ED" w:rsidRPr="00294D44" w:rsidRDefault="004F14ED" w:rsidP="00294D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4D44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Способы устранения</w:t>
            </w:r>
          </w:p>
        </w:tc>
      </w:tr>
      <w:tr w:rsidR="004F14ED" w:rsidRPr="00330341" w:rsidTr="00FE5CFB">
        <w:trPr>
          <w:trHeight w:val="800"/>
        </w:trPr>
        <w:tc>
          <w:tcPr>
            <w:tcW w:w="2694" w:type="dxa"/>
            <w:shd w:val="clear" w:color="auto" w:fill="auto"/>
            <w:vAlign w:val="center"/>
            <w:hideMark/>
          </w:tcPr>
          <w:p w:rsidR="004F14ED" w:rsidRPr="00330341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294D44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>Т</w:t>
            </w:r>
            <w:r w:rsidRPr="0015672D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>ерминал не включается/Терминал отключается</w:t>
            </w:r>
          </w:p>
        </w:tc>
        <w:tc>
          <w:tcPr>
            <w:tcW w:w="3438" w:type="dxa"/>
            <w:shd w:val="clear" w:color="auto" w:fill="auto"/>
            <w:vAlign w:val="center"/>
            <w:hideMark/>
          </w:tcPr>
          <w:p w:rsidR="004F14ED" w:rsidRPr="00330341" w:rsidRDefault="004F14ED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Аккумулятор не полностью заряжен</w:t>
            </w:r>
          </w:p>
        </w:tc>
        <w:tc>
          <w:tcPr>
            <w:tcW w:w="3791" w:type="dxa"/>
            <w:shd w:val="clear" w:color="auto" w:fill="auto"/>
            <w:vAlign w:val="center"/>
            <w:hideMark/>
          </w:tcPr>
          <w:p w:rsidR="004F14ED" w:rsidRPr="00330341" w:rsidRDefault="004F14ED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Убедитесь, что аккумулятор полностью заряжен</w:t>
            </w:r>
          </w:p>
        </w:tc>
      </w:tr>
      <w:tr w:rsidR="004F14ED" w:rsidRPr="00330341" w:rsidTr="00FE5CFB">
        <w:trPr>
          <w:trHeight w:val="591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F14ED" w:rsidRPr="00330341" w:rsidRDefault="004F14ED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38" w:type="dxa"/>
            <w:shd w:val="clear" w:color="auto" w:fill="auto"/>
            <w:vAlign w:val="center"/>
            <w:hideMark/>
          </w:tcPr>
          <w:p w:rsidR="004F14ED" w:rsidRPr="00330341" w:rsidRDefault="004F14ED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Аккумулятор неправильно установлен</w:t>
            </w:r>
          </w:p>
        </w:tc>
        <w:tc>
          <w:tcPr>
            <w:tcW w:w="3791" w:type="dxa"/>
            <w:shd w:val="clear" w:color="auto" w:fill="auto"/>
            <w:vAlign w:val="center"/>
            <w:hideMark/>
          </w:tcPr>
          <w:p w:rsidR="004F14ED" w:rsidRPr="00330341" w:rsidRDefault="004F14ED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Убедитесь, что аккумулятор правильно установлен</w:t>
            </w:r>
          </w:p>
        </w:tc>
      </w:tr>
      <w:tr w:rsidR="004F14ED" w:rsidRPr="00330341" w:rsidTr="00FE5CFB">
        <w:trPr>
          <w:trHeight w:val="672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4F14ED" w:rsidRPr="00330341" w:rsidRDefault="004F14ED" w:rsidP="00AC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38" w:type="dxa"/>
            <w:shd w:val="clear" w:color="auto" w:fill="auto"/>
            <w:vAlign w:val="center"/>
            <w:hideMark/>
          </w:tcPr>
          <w:p w:rsidR="004F14ED" w:rsidRPr="00330341" w:rsidRDefault="004F14ED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Аккумулятор не исправен</w:t>
            </w:r>
          </w:p>
        </w:tc>
        <w:tc>
          <w:tcPr>
            <w:tcW w:w="3791" w:type="dxa"/>
            <w:shd w:val="clear" w:color="auto" w:fill="auto"/>
            <w:vAlign w:val="center"/>
            <w:hideMark/>
          </w:tcPr>
          <w:p w:rsidR="004F14ED" w:rsidRPr="00330341" w:rsidRDefault="004F14ED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Замените аккумулятор</w:t>
            </w:r>
          </w:p>
        </w:tc>
      </w:tr>
      <w:tr w:rsidR="004F14ED" w:rsidRPr="00330341" w:rsidTr="00FE5CFB">
        <w:trPr>
          <w:trHeight w:val="439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F14ED" w:rsidRPr="0015672D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15672D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>На дисплее ничего не видно</w:t>
            </w:r>
          </w:p>
        </w:tc>
        <w:tc>
          <w:tcPr>
            <w:tcW w:w="3438" w:type="dxa"/>
            <w:shd w:val="clear" w:color="auto" w:fill="auto"/>
            <w:noWrap/>
            <w:vAlign w:val="center"/>
            <w:hideMark/>
          </w:tcPr>
          <w:p w:rsidR="004F14ED" w:rsidRPr="00330341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91" w:type="dxa"/>
            <w:shd w:val="clear" w:color="auto" w:fill="auto"/>
            <w:noWrap/>
            <w:vAlign w:val="center"/>
            <w:hideMark/>
          </w:tcPr>
          <w:p w:rsidR="004F14ED" w:rsidRPr="00330341" w:rsidRDefault="004F14ED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Включить кнопку питания</w:t>
            </w:r>
          </w:p>
        </w:tc>
      </w:tr>
      <w:tr w:rsidR="004F14ED" w:rsidRPr="00330341" w:rsidTr="00FE5CFB">
        <w:trPr>
          <w:trHeight w:val="535"/>
        </w:trPr>
        <w:tc>
          <w:tcPr>
            <w:tcW w:w="2694" w:type="dxa"/>
            <w:shd w:val="clear" w:color="auto" w:fill="auto"/>
            <w:vAlign w:val="center"/>
            <w:hideMark/>
          </w:tcPr>
          <w:p w:rsidR="004F14ED" w:rsidRPr="0015672D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15672D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 xml:space="preserve">Терминал не выполняет сканирование </w:t>
            </w:r>
            <w:proofErr w:type="spellStart"/>
            <w:r w:rsidRPr="0015672D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>шк</w:t>
            </w:r>
            <w:proofErr w:type="spellEnd"/>
          </w:p>
        </w:tc>
        <w:tc>
          <w:tcPr>
            <w:tcW w:w="3438" w:type="dxa"/>
            <w:shd w:val="clear" w:color="auto" w:fill="auto"/>
            <w:noWrap/>
            <w:vAlign w:val="center"/>
            <w:hideMark/>
          </w:tcPr>
          <w:p w:rsidR="004F14ED" w:rsidRPr="00330341" w:rsidRDefault="004F14ED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Штрих код поврежден</w:t>
            </w:r>
          </w:p>
        </w:tc>
        <w:tc>
          <w:tcPr>
            <w:tcW w:w="3791" w:type="dxa"/>
            <w:shd w:val="clear" w:color="auto" w:fill="auto"/>
            <w:vAlign w:val="center"/>
            <w:hideMark/>
          </w:tcPr>
          <w:p w:rsidR="004F14ED" w:rsidRPr="00330341" w:rsidRDefault="004F14ED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Убедитесь в целостности ШК</w:t>
            </w:r>
          </w:p>
        </w:tc>
      </w:tr>
      <w:tr w:rsidR="004F14ED" w:rsidRPr="00330341" w:rsidTr="00FE5CFB">
        <w:trPr>
          <w:trHeight w:val="809"/>
        </w:trPr>
        <w:tc>
          <w:tcPr>
            <w:tcW w:w="2694" w:type="dxa"/>
            <w:shd w:val="clear" w:color="auto" w:fill="auto"/>
            <w:vAlign w:val="bottom"/>
            <w:hideMark/>
          </w:tcPr>
          <w:p w:rsidR="004F14ED" w:rsidRPr="00330341" w:rsidRDefault="004F14ED" w:rsidP="00AC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38" w:type="dxa"/>
            <w:shd w:val="clear" w:color="auto" w:fill="auto"/>
            <w:vAlign w:val="center"/>
            <w:hideMark/>
          </w:tcPr>
          <w:p w:rsidR="004F14ED" w:rsidRPr="00330341" w:rsidRDefault="004F14ED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Большое расстояние до объекта сканирования</w:t>
            </w:r>
          </w:p>
        </w:tc>
        <w:tc>
          <w:tcPr>
            <w:tcW w:w="3791" w:type="dxa"/>
            <w:shd w:val="clear" w:color="auto" w:fill="auto"/>
            <w:vAlign w:val="center"/>
            <w:hideMark/>
          </w:tcPr>
          <w:p w:rsidR="004F14ED" w:rsidRPr="00330341" w:rsidRDefault="004F14ED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Попробуйте выполнить сканирование с более близкого расстояния</w:t>
            </w:r>
          </w:p>
        </w:tc>
      </w:tr>
      <w:tr w:rsidR="004F14ED" w:rsidRPr="00330341" w:rsidTr="00FE5CFB">
        <w:trPr>
          <w:trHeight w:val="682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4F14ED" w:rsidRPr="00330341" w:rsidRDefault="004F14ED" w:rsidP="00AC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38" w:type="dxa"/>
            <w:shd w:val="clear" w:color="auto" w:fill="auto"/>
            <w:vAlign w:val="center"/>
            <w:hideMark/>
          </w:tcPr>
          <w:p w:rsidR="004F14ED" w:rsidRPr="00330341" w:rsidRDefault="004F14ED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Аккумуляторная батарея разряжена </w:t>
            </w:r>
          </w:p>
        </w:tc>
        <w:tc>
          <w:tcPr>
            <w:tcW w:w="3791" w:type="dxa"/>
            <w:shd w:val="clear" w:color="auto" w:fill="auto"/>
            <w:vAlign w:val="center"/>
            <w:hideMark/>
          </w:tcPr>
          <w:p w:rsidR="004F14ED" w:rsidRPr="00330341" w:rsidRDefault="004F14ED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Проверьте состояние аккумулятора</w:t>
            </w:r>
          </w:p>
        </w:tc>
      </w:tr>
      <w:tr w:rsidR="004F14ED" w:rsidRPr="00330341" w:rsidTr="00FE5CFB">
        <w:trPr>
          <w:trHeight w:val="915"/>
        </w:trPr>
        <w:tc>
          <w:tcPr>
            <w:tcW w:w="2694" w:type="dxa"/>
            <w:shd w:val="clear" w:color="auto" w:fill="auto"/>
            <w:vAlign w:val="bottom"/>
            <w:hideMark/>
          </w:tcPr>
          <w:p w:rsidR="004F14ED" w:rsidRPr="00330341" w:rsidRDefault="004F14ED" w:rsidP="00AC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38" w:type="dxa"/>
            <w:shd w:val="clear" w:color="auto" w:fill="auto"/>
            <w:vAlign w:val="center"/>
            <w:hideMark/>
          </w:tcPr>
          <w:p w:rsidR="004F14ED" w:rsidRPr="00330341" w:rsidRDefault="004F14ED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Потеря сети</w:t>
            </w:r>
          </w:p>
        </w:tc>
        <w:tc>
          <w:tcPr>
            <w:tcW w:w="3791" w:type="dxa"/>
            <w:shd w:val="clear" w:color="auto" w:fill="auto"/>
            <w:vAlign w:val="center"/>
            <w:hideMark/>
          </w:tcPr>
          <w:p w:rsidR="004F14ED" w:rsidRPr="00330341" w:rsidRDefault="004F14ED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Дождаться восстановления сети</w:t>
            </w:r>
          </w:p>
        </w:tc>
      </w:tr>
    </w:tbl>
    <w:p w:rsidR="004F14ED" w:rsidRDefault="004F14ED" w:rsidP="004F14ED"/>
    <w:p w:rsidR="004F14ED" w:rsidRPr="001C4F4E" w:rsidRDefault="00294D44" w:rsidP="00294D44">
      <w:pPr>
        <w:pStyle w:val="12"/>
      </w:pPr>
      <w:bookmarkStart w:id="48" w:name="_Toc53442000"/>
      <w:bookmarkStart w:id="49" w:name="_Toc98523765"/>
      <w:r>
        <w:t>4.4 Возможные</w:t>
      </w:r>
      <w:r w:rsidR="004F14ED" w:rsidRPr="001C4F4E">
        <w:t xml:space="preserve"> ошибки в МЕ</w:t>
      </w:r>
      <w:r w:rsidR="004F14ED" w:rsidRPr="001F798F">
        <w:rPr>
          <w:lang w:val="en-US"/>
        </w:rPr>
        <w:t>S</w:t>
      </w:r>
      <w:bookmarkEnd w:id="48"/>
      <w:bookmarkEnd w:id="49"/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2268"/>
        <w:gridCol w:w="2409"/>
        <w:gridCol w:w="2835"/>
      </w:tblGrid>
      <w:tr w:rsidR="004F14ED" w:rsidRPr="000362E2" w:rsidTr="00294D44">
        <w:trPr>
          <w:trHeight w:val="318"/>
        </w:trPr>
        <w:tc>
          <w:tcPr>
            <w:tcW w:w="2411" w:type="dxa"/>
            <w:shd w:val="clear" w:color="auto" w:fill="auto"/>
            <w:noWrap/>
            <w:vAlign w:val="center"/>
            <w:hideMark/>
          </w:tcPr>
          <w:p w:rsidR="004F14ED" w:rsidRPr="000362E2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Проявление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F14ED" w:rsidRPr="000362E2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Иллюстрация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4F14ED" w:rsidRPr="000362E2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Возможные причины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4F14ED" w:rsidRPr="00072702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color w:val="000000"/>
                <w:sz w:val="24"/>
                <w:szCs w:val="24"/>
                <w:lang w:eastAsia="ru-RU"/>
              </w:rPr>
            </w:pPr>
            <w:r w:rsidRPr="00072702">
              <w:rPr>
                <w:rFonts w:ascii="Verdana" w:eastAsia="Times New Roman" w:hAnsi="Verdana" w:cs="Calibri"/>
                <w:b/>
                <w:color w:val="000000"/>
                <w:sz w:val="24"/>
                <w:szCs w:val="24"/>
                <w:lang w:eastAsia="ru-RU"/>
              </w:rPr>
              <w:t>Способы устранения</w:t>
            </w:r>
          </w:p>
        </w:tc>
      </w:tr>
      <w:tr w:rsidR="004F14ED" w:rsidRPr="000362E2" w:rsidTr="00F14115">
        <w:trPr>
          <w:trHeight w:val="2290"/>
        </w:trPr>
        <w:tc>
          <w:tcPr>
            <w:tcW w:w="2411" w:type="dxa"/>
            <w:shd w:val="clear" w:color="auto" w:fill="auto"/>
            <w:vAlign w:val="center"/>
            <w:hideMark/>
          </w:tcPr>
          <w:p w:rsidR="004F14ED" w:rsidRPr="000362E2" w:rsidRDefault="004F14ED" w:rsidP="00F1411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:rsidR="004F14ED" w:rsidRPr="000362E2" w:rsidRDefault="004F14ED" w:rsidP="00F14115">
            <w:pPr>
              <w:spacing w:after="0" w:line="240" w:lineRule="auto"/>
              <w:ind w:hanging="247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5B434B" wp14:editId="3831707C">
                  <wp:extent cx="1254343" cy="1193800"/>
                  <wp:effectExtent l="133350" t="133350" r="136525" b="139700"/>
                  <wp:docPr id="31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516" cy="12348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0" h="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4F14ED" w:rsidRPr="008F0B58" w:rsidRDefault="004F14ED" w:rsidP="00F1411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Провели ошибочную зачистку тары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4F14ED" w:rsidRPr="000362E2" w:rsidRDefault="004F14ED" w:rsidP="00F1411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Убедитесь в правильности </w:t>
            </w: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паспорта , при необходимости обратиться к ответственному лицу</w:t>
            </w:r>
          </w:p>
        </w:tc>
      </w:tr>
      <w:tr w:rsidR="004F14ED" w:rsidRPr="000362E2" w:rsidTr="00F14115">
        <w:trPr>
          <w:trHeight w:val="1177"/>
        </w:trPr>
        <w:tc>
          <w:tcPr>
            <w:tcW w:w="2411" w:type="dxa"/>
            <w:shd w:val="clear" w:color="auto" w:fill="auto"/>
            <w:vAlign w:val="center"/>
            <w:hideMark/>
          </w:tcPr>
          <w:p w:rsidR="004F14ED" w:rsidRPr="000362E2" w:rsidRDefault="004F14ED" w:rsidP="00F1411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:rsidR="004F14ED" w:rsidRPr="000362E2" w:rsidRDefault="004F14ED" w:rsidP="00F14115">
            <w:pPr>
              <w:spacing w:after="0" w:line="240" w:lineRule="auto"/>
              <w:ind w:hanging="247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B50F86" wp14:editId="4C2176A6">
                  <wp:extent cx="1253836" cy="1406742"/>
                  <wp:effectExtent l="133350" t="133350" r="137160" b="136525"/>
                  <wp:docPr id="31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017" cy="14271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0" h="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4F14ED" w:rsidRPr="000362E2" w:rsidRDefault="004F14ED" w:rsidP="00F1411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Неверная ячейка хранения сырья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4F14ED" w:rsidRPr="000362E2" w:rsidRDefault="004F14ED" w:rsidP="00F1411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Проверить ячейку хранения через </w:t>
            </w:r>
            <w:r w:rsidR="00F1411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инвентаризацию</w:t>
            </w:r>
            <w:r w:rsidR="00F14115"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 Переместить сырье в правильную ячейку. При необходимости обратиться к </w:t>
            </w:r>
            <w:r w:rsidR="00F14115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ответственному</w:t>
            </w: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 лицу</w:t>
            </w:r>
          </w:p>
        </w:tc>
      </w:tr>
      <w:tr w:rsidR="004F14ED" w:rsidRPr="000362E2" w:rsidTr="00F14115">
        <w:trPr>
          <w:trHeight w:val="1142"/>
        </w:trPr>
        <w:tc>
          <w:tcPr>
            <w:tcW w:w="2411" w:type="dxa"/>
            <w:shd w:val="clear" w:color="auto" w:fill="auto"/>
            <w:vAlign w:val="center"/>
            <w:hideMark/>
          </w:tcPr>
          <w:p w:rsidR="004F14ED" w:rsidRPr="000362E2" w:rsidRDefault="004F14ED" w:rsidP="00F1411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lastRenderedPageBreak/>
              <w:t>Ошибка при сканировании</w:t>
            </w: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:rsidR="004F14ED" w:rsidRPr="000362E2" w:rsidRDefault="004F14ED" w:rsidP="00F14115">
            <w:pPr>
              <w:spacing w:after="0" w:line="240" w:lineRule="auto"/>
              <w:ind w:hanging="247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D19885" wp14:editId="15D4F478">
                  <wp:extent cx="1357745" cy="1343660"/>
                  <wp:effectExtent l="133350" t="133350" r="128270" b="142240"/>
                  <wp:docPr id="31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784" cy="13842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0" h="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4F14ED" w:rsidRPr="000362E2" w:rsidRDefault="004F14ED" w:rsidP="00F1411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 таре числится сырье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4F14ED" w:rsidRPr="000362E2" w:rsidRDefault="004F14ED" w:rsidP="00F141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Очистить тару с помощью инвентаризации</w:t>
            </w:r>
          </w:p>
        </w:tc>
      </w:tr>
      <w:tr w:rsidR="004F14ED" w:rsidRPr="000362E2" w:rsidTr="00F14115">
        <w:trPr>
          <w:trHeight w:val="1177"/>
        </w:trPr>
        <w:tc>
          <w:tcPr>
            <w:tcW w:w="2411" w:type="dxa"/>
            <w:shd w:val="clear" w:color="auto" w:fill="auto"/>
            <w:vAlign w:val="center"/>
            <w:hideMark/>
          </w:tcPr>
          <w:p w:rsidR="004F14ED" w:rsidRPr="000362E2" w:rsidRDefault="004F14ED" w:rsidP="00F1411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Очистка тары</w:t>
            </w: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:rsidR="004F14ED" w:rsidRPr="000362E2" w:rsidRDefault="004F14ED" w:rsidP="00F14115">
            <w:pPr>
              <w:spacing w:after="0" w:line="240" w:lineRule="auto"/>
              <w:ind w:hanging="247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B36461" wp14:editId="6E1EAD56">
                  <wp:extent cx="1148949" cy="899160"/>
                  <wp:effectExtent l="133350" t="133350" r="127635" b="129540"/>
                  <wp:docPr id="31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751" cy="9263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0" h="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4F14ED" w:rsidRPr="000362E2" w:rsidRDefault="004F14ED" w:rsidP="00F1411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Нажать кнопку "Инфо"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4F14ED" w:rsidRPr="000362E2" w:rsidRDefault="004F14ED" w:rsidP="00F1411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4F14ED" w:rsidRPr="000362E2" w:rsidTr="00F14115">
        <w:trPr>
          <w:trHeight w:val="1142"/>
        </w:trPr>
        <w:tc>
          <w:tcPr>
            <w:tcW w:w="2411" w:type="dxa"/>
            <w:shd w:val="clear" w:color="auto" w:fill="auto"/>
            <w:vAlign w:val="bottom"/>
            <w:hideMark/>
          </w:tcPr>
          <w:p w:rsidR="004F14ED" w:rsidRPr="000362E2" w:rsidRDefault="004F14ED" w:rsidP="00F1411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:rsidR="004F14ED" w:rsidRPr="000362E2" w:rsidRDefault="004F14ED" w:rsidP="00F14115">
            <w:pPr>
              <w:spacing w:after="0" w:line="240" w:lineRule="auto"/>
              <w:ind w:left="-247" w:hanging="247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EC9CC0" wp14:editId="754649CA">
                  <wp:extent cx="1418238" cy="1066800"/>
                  <wp:effectExtent l="133350" t="133350" r="144145" b="133350"/>
                  <wp:docPr id="315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922" cy="10695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0" h="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4F14ED" w:rsidRPr="000362E2" w:rsidRDefault="004F14ED" w:rsidP="00F1411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Выделить сырье, нажав на наименование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4F14ED" w:rsidRPr="000362E2" w:rsidRDefault="004F14ED" w:rsidP="00F14115">
            <w:pPr>
              <w:spacing w:after="0" w:line="240" w:lineRule="auto"/>
              <w:ind w:right="-13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Подтвердить кнопкой "ОК"</w:t>
            </w:r>
          </w:p>
        </w:tc>
      </w:tr>
      <w:tr w:rsidR="004F14ED" w:rsidRPr="000362E2" w:rsidTr="00294D44">
        <w:trPr>
          <w:trHeight w:val="1974"/>
        </w:trPr>
        <w:tc>
          <w:tcPr>
            <w:tcW w:w="2411" w:type="dxa"/>
            <w:shd w:val="clear" w:color="auto" w:fill="auto"/>
            <w:vAlign w:val="bottom"/>
            <w:hideMark/>
          </w:tcPr>
          <w:p w:rsidR="004F14ED" w:rsidRPr="000362E2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:rsidR="004F14ED" w:rsidRPr="000362E2" w:rsidRDefault="004F14ED" w:rsidP="00F14115">
            <w:pPr>
              <w:spacing w:after="0" w:line="240" w:lineRule="auto"/>
              <w:ind w:left="-247" w:hanging="247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0" distR="0" wp14:anchorId="2489B4A2" wp14:editId="51E37435">
                  <wp:extent cx="1417674" cy="1143000"/>
                  <wp:effectExtent l="133350" t="133350" r="144780" b="133350"/>
                  <wp:docPr id="316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643" cy="11889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0" h="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4F14ED" w:rsidRPr="000362E2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Нажать " Очистка" 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4F14ED" w:rsidRPr="000362E2" w:rsidRDefault="004F14ED" w:rsidP="00AC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F14ED" w:rsidRPr="000362E2" w:rsidTr="00F14115">
        <w:trPr>
          <w:trHeight w:val="1177"/>
        </w:trPr>
        <w:tc>
          <w:tcPr>
            <w:tcW w:w="2411" w:type="dxa"/>
            <w:shd w:val="clear" w:color="auto" w:fill="auto"/>
            <w:vAlign w:val="bottom"/>
            <w:hideMark/>
          </w:tcPr>
          <w:p w:rsidR="004F14ED" w:rsidRPr="000362E2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:rsidR="004F14ED" w:rsidRPr="000362E2" w:rsidRDefault="004F14ED" w:rsidP="00F14115">
            <w:pPr>
              <w:spacing w:after="0" w:line="240" w:lineRule="auto"/>
              <w:ind w:left="-247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0" distR="0" wp14:anchorId="1DEDE86D" wp14:editId="4AFA68E6">
                  <wp:extent cx="1413702" cy="1286933"/>
                  <wp:effectExtent l="133350" t="133350" r="129540" b="142240"/>
                  <wp:docPr id="31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384" cy="13221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0" h="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4F14ED" w:rsidRPr="000362E2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Нажать "Завершить"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4F14ED" w:rsidRPr="000362E2" w:rsidRDefault="004F14ED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4F14ED" w:rsidRDefault="004F14ED" w:rsidP="004F14ED"/>
    <w:p w:rsidR="004F14ED" w:rsidRPr="0051714F" w:rsidRDefault="004F14ED" w:rsidP="004F14ED"/>
    <w:p w:rsidR="004F14ED" w:rsidRDefault="004F14ED" w:rsidP="004F14ED"/>
    <w:p w:rsidR="004F14ED" w:rsidRDefault="004F14ED" w:rsidP="004F14ED"/>
    <w:p w:rsidR="004F14ED" w:rsidRDefault="004F14ED" w:rsidP="004F14ED">
      <w:r>
        <w:br w:type="page"/>
      </w:r>
    </w:p>
    <w:p w:rsidR="004F14ED" w:rsidRDefault="00A30822" w:rsidP="003D6485">
      <w:pPr>
        <w:pStyle w:val="1"/>
      </w:pPr>
      <w:bookmarkStart w:id="50" w:name="_Toc98523766"/>
      <w:r>
        <w:lastRenderedPageBreak/>
        <w:t xml:space="preserve">Блок </w:t>
      </w:r>
      <w:proofErr w:type="spellStart"/>
      <w:r w:rsidR="00F31AB9">
        <w:t>Р</w:t>
      </w:r>
      <w:r>
        <w:t>аспаллечивание</w:t>
      </w:r>
      <w:bookmarkEnd w:id="50"/>
      <w:proofErr w:type="spellEnd"/>
      <w:r>
        <w:t xml:space="preserve"> </w:t>
      </w:r>
    </w:p>
    <w:p w:rsidR="00A30822" w:rsidRPr="00294D44" w:rsidRDefault="00A30822" w:rsidP="00294D44">
      <w:pPr>
        <w:pStyle w:val="2"/>
        <w:numPr>
          <w:ilvl w:val="0"/>
          <w:numId w:val="0"/>
        </w:numPr>
        <w:ind w:firstLine="426"/>
        <w:rPr>
          <w:rFonts w:ascii="Verdana" w:hAnsi="Verdana"/>
          <w:color w:val="auto"/>
          <w:sz w:val="24"/>
        </w:rPr>
      </w:pPr>
      <w:bookmarkStart w:id="51" w:name="_Toc52876896"/>
      <w:bookmarkStart w:id="52" w:name="_Toc98523767"/>
      <w:r w:rsidRPr="00294D44">
        <w:rPr>
          <w:rFonts w:ascii="Verdana" w:hAnsi="Verdana"/>
          <w:color w:val="auto"/>
          <w:sz w:val="24"/>
        </w:rPr>
        <w:t>5.1 Работа в АРМ «</w:t>
      </w:r>
      <w:proofErr w:type="spellStart"/>
      <w:r w:rsidRPr="00294D44">
        <w:rPr>
          <w:rFonts w:ascii="Verdana" w:hAnsi="Verdana"/>
          <w:color w:val="auto"/>
          <w:sz w:val="24"/>
        </w:rPr>
        <w:t>Распаллечивание</w:t>
      </w:r>
      <w:proofErr w:type="spellEnd"/>
      <w:r w:rsidRPr="00294D44">
        <w:rPr>
          <w:rFonts w:ascii="Verdana" w:hAnsi="Verdana"/>
          <w:color w:val="auto"/>
          <w:sz w:val="24"/>
        </w:rPr>
        <w:t>»</w:t>
      </w:r>
      <w:bookmarkEnd w:id="51"/>
      <w:bookmarkEnd w:id="52"/>
      <w:r w:rsidRPr="00294D44">
        <w:rPr>
          <w:rFonts w:ascii="Verdana" w:hAnsi="Verdana"/>
          <w:color w:val="auto"/>
          <w:sz w:val="24"/>
        </w:rPr>
        <w:t xml:space="preserve">                    </w:t>
      </w:r>
    </w:p>
    <w:tbl>
      <w:tblPr>
        <w:tblW w:w="1006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1764"/>
        <w:gridCol w:w="2268"/>
        <w:gridCol w:w="2693"/>
        <w:gridCol w:w="2551"/>
      </w:tblGrid>
      <w:tr w:rsidR="00A30822" w:rsidRPr="00C626C3" w:rsidTr="00A30822">
        <w:trPr>
          <w:trHeight w:val="31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Шаг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Действие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Иллюстрация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Дополнение</w:t>
            </w:r>
          </w:p>
        </w:tc>
      </w:tr>
      <w:tr w:rsidR="00A30822" w:rsidRPr="00C626C3" w:rsidTr="00294D44">
        <w:trPr>
          <w:trHeight w:val="218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АРМа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A30822" w:rsidRPr="00C626C3" w:rsidRDefault="00A30822" w:rsidP="00A30822">
            <w:pPr>
              <w:tabs>
                <w:tab w:val="left" w:pos="-672"/>
              </w:tabs>
              <w:spacing w:after="0" w:line="240" w:lineRule="auto"/>
              <w:ind w:left="-814" w:hanging="851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3972E74" wp14:editId="59DDC505">
                  <wp:simplePos x="0" y="0"/>
                  <wp:positionH relativeFrom="margin">
                    <wp:posOffset>-288925</wp:posOffset>
                  </wp:positionH>
                  <wp:positionV relativeFrom="paragraph">
                    <wp:posOffset>130175</wp:posOffset>
                  </wp:positionV>
                  <wp:extent cx="1493520" cy="1318260"/>
                  <wp:effectExtent l="133350" t="133350" r="144780" b="129540"/>
                  <wp:wrapSquare wrapText="bothSides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318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0" h="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30822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АРМ "Загрузить в оборудование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"Загрузить в оборудование"</w:t>
            </w:r>
          </w:p>
        </w:tc>
      </w:tr>
      <w:tr w:rsidR="00A30822" w:rsidRPr="00C626C3" w:rsidTr="00A30822">
        <w:trPr>
          <w:trHeight w:val="520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процесса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30822">
            <w:pPr>
              <w:spacing w:after="0" w:line="240" w:lineRule="auto"/>
              <w:ind w:hanging="389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BDC4974" wp14:editId="3CFAAB8D">
                  <wp:extent cx="1910176" cy="1445018"/>
                  <wp:effectExtent l="133350" t="133350" r="128270" b="136525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117" cy="16340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0" h="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"</w:t>
            </w:r>
            <w:proofErr w:type="spellStart"/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Распаллечивание</w:t>
            </w:r>
            <w:proofErr w:type="spellEnd"/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A30822" w:rsidRPr="00C626C3" w:rsidTr="00A30822">
        <w:trPr>
          <w:trHeight w:val="95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Загрузка сырья 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30822">
            <w:pPr>
              <w:spacing w:after="0" w:line="240" w:lineRule="auto"/>
              <w:ind w:left="-389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79413D7" wp14:editId="06CA1439">
                  <wp:extent cx="1758950" cy="1600200"/>
                  <wp:effectExtent l="133350" t="133350" r="146050" b="13335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482" cy="16834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0" h="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Отсканировать паспорт сырья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Навести сканер ТСД на штрих-код на паспорте сырья и нажать кнопку на рукоятке ТСД</w:t>
            </w:r>
          </w:p>
        </w:tc>
      </w:tr>
      <w:tr w:rsidR="00A30822" w:rsidRPr="00C626C3" w:rsidTr="00A30822">
        <w:trPr>
          <w:trHeight w:val="1507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Нажать кнопку "Загрузить" 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30822" w:rsidRPr="00C626C3" w:rsidTr="00294D44">
        <w:trPr>
          <w:trHeight w:val="2541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4" w:type="dxa"/>
            <w:shd w:val="clear" w:color="auto" w:fill="auto"/>
            <w:vAlign w:val="center"/>
            <w:hideMark/>
          </w:tcPr>
          <w:p w:rsidR="00A30822" w:rsidRPr="00C626C3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Запуск технологической операции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A30822" w:rsidRPr="00C626C3" w:rsidRDefault="00A30822" w:rsidP="00294D44">
            <w:pPr>
              <w:spacing w:after="0" w:line="240" w:lineRule="auto"/>
              <w:ind w:hanging="249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1767E97" wp14:editId="09E31CF5">
                  <wp:extent cx="1590465" cy="1914525"/>
                  <wp:effectExtent l="0" t="0" r="0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39" cy="196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Запуск технологической операции происходит автоматически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294D44">
            <w:pPr>
              <w:spacing w:after="0" w:line="240" w:lineRule="auto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30822" w:rsidRPr="00C626C3" w:rsidTr="00A30822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Выгрузка сырья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A30822" w:rsidRPr="00C626C3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8DA9C06" wp14:editId="25A074CA">
                  <wp:extent cx="1257300" cy="1427480"/>
                  <wp:effectExtent l="0" t="0" r="0" b="127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349" cy="145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команду "Перейти к выгрузке" на ТСД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30822">
            <w:pPr>
              <w:spacing w:after="0" w:line="240" w:lineRule="auto"/>
              <w:ind w:left="34" w:right="317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A30822" w:rsidRPr="00C626C3" w:rsidTr="00A30822">
        <w:trPr>
          <w:trHeight w:val="89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A30822" w:rsidRPr="00C626C3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7AD1E5C" wp14:editId="67727301">
                  <wp:extent cx="1502544" cy="1255163"/>
                  <wp:effectExtent l="0" t="0" r="2540" b="2540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778" cy="127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сырье, которое будет выгружаться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"ОК"</w:t>
            </w:r>
          </w:p>
        </w:tc>
      </w:tr>
      <w:tr w:rsidR="00A30822" w:rsidRPr="00C626C3" w:rsidTr="00A30822">
        <w:trPr>
          <w:trHeight w:val="899"/>
        </w:trPr>
        <w:tc>
          <w:tcPr>
            <w:tcW w:w="784" w:type="dxa"/>
            <w:shd w:val="clear" w:color="auto" w:fill="auto"/>
            <w:noWrap/>
            <w:vAlign w:val="center"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64" w:type="dxa"/>
            <w:shd w:val="clear" w:color="auto" w:fill="auto"/>
            <w:noWrap/>
            <w:vAlign w:val="center"/>
          </w:tcPr>
          <w:p w:rsidR="00A30822" w:rsidRPr="00C626C3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режима выгрузки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0822" w:rsidRPr="00C626C3" w:rsidRDefault="00A30822" w:rsidP="00A30822">
            <w:pPr>
              <w:spacing w:after="0" w:line="240" w:lineRule="auto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B2E76C" wp14:editId="6664EFF3">
                  <wp:extent cx="1417955" cy="1706880"/>
                  <wp:effectExtent l="0" t="0" r="0" b="762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278" cy="171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30822" w:rsidRPr="00C626C3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режим выгрузки. Если в одну тару, то «Взвесить Брутто», если в несколько, например, стопка ящиков, то «Взвесить несколько тар»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A30822" w:rsidRPr="00C626C3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"ОК"</w:t>
            </w:r>
          </w:p>
        </w:tc>
      </w:tr>
      <w:tr w:rsidR="00A30822" w:rsidRPr="00C626C3" w:rsidTr="00A30822">
        <w:trPr>
          <w:trHeight w:val="1278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95635B0" wp14:editId="0B5676CF">
                  <wp:extent cx="1386205" cy="1486247"/>
                  <wp:effectExtent l="0" t="0" r="4445" b="0"/>
                  <wp:docPr id="32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108" cy="152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30822" w:rsidRPr="00C626C3" w:rsidRDefault="00A30822" w:rsidP="00A30822">
            <w:pPr>
              <w:spacing w:after="0" w:line="240" w:lineRule="auto"/>
              <w:ind w:right="3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Отсканировать штрих-код тары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Навести сканер ТСД на штрих-код на таре,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 которую будет выгружено данное сырье,  и нажать кнопку на рукоятке ТСД</w:t>
            </w:r>
          </w:p>
        </w:tc>
      </w:tr>
      <w:tr w:rsidR="00A30822" w:rsidRPr="00C626C3" w:rsidTr="00A30822">
        <w:trPr>
          <w:trHeight w:val="674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F189CD3" wp14:editId="3E44F1EA">
                  <wp:extent cx="1436632" cy="1603375"/>
                  <wp:effectExtent l="0" t="0" r="0" b="0"/>
                  <wp:docPr id="32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05" cy="162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Зафиксировать вес тары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</w:t>
            </w: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ием кнопки "ОК"</w:t>
            </w:r>
          </w:p>
        </w:tc>
      </w:tr>
      <w:tr w:rsidR="00A30822" w:rsidRPr="00C626C3" w:rsidTr="00A30822">
        <w:trPr>
          <w:trHeight w:val="1184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6017EBD" wp14:editId="3268059B">
                  <wp:extent cx="1525905" cy="1569418"/>
                  <wp:effectExtent l="0" t="0" r="0" b="0"/>
                  <wp:docPr id="3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333" cy="159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30822" w:rsidRPr="00C626C3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Проверить правильность заполнения направления движения и ячейки-приемника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правильность заполнения нажатием кнопки "ОК"</w:t>
            </w:r>
          </w:p>
        </w:tc>
      </w:tr>
      <w:tr w:rsidR="00A30822" w:rsidRPr="00C626C3" w:rsidTr="00A30822">
        <w:trPr>
          <w:trHeight w:val="95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764" w:type="dxa"/>
            <w:shd w:val="clear" w:color="auto" w:fill="auto"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Напечатать паспорт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ABE958" wp14:editId="6D23AD3B">
                  <wp:extent cx="1254285" cy="1630680"/>
                  <wp:effectExtent l="0" t="0" r="3175" b="762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919" cy="163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кнопку "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Печать паспорта»</w:t>
            </w: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A30822" w:rsidRPr="00C626C3" w:rsidTr="00A30822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A30822" w:rsidRPr="00C626C3" w:rsidRDefault="00294D44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4" w:type="dxa"/>
            <w:shd w:val="clear" w:color="auto" w:fill="auto"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Завершение выгрузки сырья 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CB9AF97" wp14:editId="4A91F0C6">
                  <wp:extent cx="1469980" cy="1219200"/>
                  <wp:effectExtent l="0" t="0" r="0" b="0"/>
                  <wp:docPr id="32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562" cy="124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После взвешивания всех тар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"партия завершена"</w:t>
            </w:r>
          </w:p>
        </w:tc>
      </w:tr>
      <w:tr w:rsidR="00A30822" w:rsidRPr="00C626C3" w:rsidTr="00A30822">
        <w:trPr>
          <w:trHeight w:val="840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294D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294D4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4" w:type="dxa"/>
            <w:shd w:val="clear" w:color="auto" w:fill="auto"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Зафиксировать отклонения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BCEA941" wp14:editId="22400DD6">
                  <wp:extent cx="1342366" cy="1280160"/>
                  <wp:effectExtent l="0" t="0" r="0" b="0"/>
                  <wp:docPr id="33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108" cy="129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30822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" Не указана"</w:t>
            </w:r>
          </w:p>
          <w:p w:rsidR="00A30822" w:rsidRPr="00C626C3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Указать причину отклонений из списка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A30822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" Не указана"</w:t>
            </w:r>
          </w:p>
          <w:p w:rsidR="00A30822" w:rsidRPr="00C626C3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30822" w:rsidRPr="00C626C3" w:rsidTr="00A30822">
        <w:trPr>
          <w:trHeight w:val="840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294D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294D4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4" w:type="dxa"/>
            <w:shd w:val="clear" w:color="auto" w:fill="auto"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E5FA1D0" wp14:editId="05CF5E97">
                  <wp:extent cx="1412641" cy="1188720"/>
                  <wp:effectExtent l="0" t="0" r="0" b="0"/>
                  <wp:docPr id="33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846" cy="11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30822" w:rsidRPr="000B7679" w:rsidRDefault="00A30822" w:rsidP="00A30822">
            <w:pPr>
              <w:jc w:val="center"/>
              <w:rPr>
                <w:rFonts w:ascii="Verdana" w:eastAsia="Times New Roman" w:hAnsi="Verdana" w:cs="Calibri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из списка причину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30822">
            <w:pPr>
              <w:spacing w:after="0" w:line="240" w:lineRule="auto"/>
              <w:ind w:right="34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"Ок"</w:t>
            </w:r>
          </w:p>
        </w:tc>
      </w:tr>
      <w:tr w:rsidR="00A30822" w:rsidRPr="00C626C3" w:rsidTr="00A30822">
        <w:trPr>
          <w:trHeight w:val="840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294D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294D4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4" w:type="dxa"/>
            <w:shd w:val="clear" w:color="auto" w:fill="auto"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A30822" w:rsidRPr="00C626C3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F6C78E7" wp14:editId="7F674301">
                  <wp:extent cx="1389766" cy="1674248"/>
                  <wp:effectExtent l="0" t="0" r="1270" b="2540"/>
                  <wp:docPr id="3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447" cy="168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30822" w:rsidRPr="000B7679" w:rsidRDefault="00A30822" w:rsidP="00A30822">
            <w:pPr>
              <w:jc w:val="center"/>
              <w:rPr>
                <w:rFonts w:ascii="Verdana" w:eastAsia="Times New Roman" w:hAnsi="Verdana" w:cs="Calibri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Изменения сохранены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A30822" w:rsidRDefault="00A30822" w:rsidP="00A3082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"Ок"</w:t>
            </w:r>
          </w:p>
          <w:p w:rsidR="00A30822" w:rsidRPr="00C626C3" w:rsidRDefault="00A30822" w:rsidP="00A30822">
            <w:pPr>
              <w:spacing w:after="0" w:line="240" w:lineRule="auto"/>
              <w:ind w:right="1290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A30822" w:rsidRDefault="00A30822" w:rsidP="00A30822">
      <w:pPr>
        <w:tabs>
          <w:tab w:val="left" w:pos="4851"/>
          <w:tab w:val="left" w:pos="10131"/>
        </w:tabs>
      </w:pPr>
      <w:r>
        <w:tab/>
      </w:r>
      <w:r>
        <w:tab/>
      </w:r>
    </w:p>
    <w:p w:rsidR="00A30822" w:rsidRDefault="00F3755A" w:rsidP="00294D44">
      <w:pPr>
        <w:pStyle w:val="12"/>
      </w:pPr>
      <w:bookmarkStart w:id="53" w:name="_Toc52876897"/>
      <w:bookmarkStart w:id="54" w:name="_Toc98523768"/>
      <w:r>
        <w:t xml:space="preserve">5.2 </w:t>
      </w:r>
      <w:r w:rsidR="00A30822" w:rsidRPr="00AF53A5">
        <w:t>Возможные ошибки с ТСД</w:t>
      </w:r>
      <w:bookmarkEnd w:id="53"/>
      <w:bookmarkEnd w:id="54"/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8"/>
        <w:gridCol w:w="3260"/>
        <w:gridCol w:w="3407"/>
      </w:tblGrid>
      <w:tr w:rsidR="00A30822" w:rsidRPr="00330341" w:rsidTr="00F3755A">
        <w:trPr>
          <w:trHeight w:val="279"/>
        </w:trPr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A30822" w:rsidRPr="00330341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Проявление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A30822" w:rsidRPr="00330341" w:rsidRDefault="00A30822" w:rsidP="00AC1FDE">
            <w:pPr>
              <w:spacing w:after="0" w:line="240" w:lineRule="auto"/>
              <w:jc w:val="both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Возможные причины</w:t>
            </w:r>
          </w:p>
        </w:tc>
        <w:tc>
          <w:tcPr>
            <w:tcW w:w="3407" w:type="dxa"/>
            <w:shd w:val="clear" w:color="auto" w:fill="auto"/>
            <w:noWrap/>
            <w:vAlign w:val="center"/>
            <w:hideMark/>
          </w:tcPr>
          <w:p w:rsidR="00A30822" w:rsidRPr="00330341" w:rsidRDefault="00A30822" w:rsidP="00AC1FDE">
            <w:pPr>
              <w:spacing w:after="0" w:line="240" w:lineRule="auto"/>
              <w:jc w:val="both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Способы устранения</w:t>
            </w:r>
          </w:p>
        </w:tc>
      </w:tr>
      <w:tr w:rsidR="00A30822" w:rsidRPr="00330341" w:rsidTr="00F3755A">
        <w:trPr>
          <w:trHeight w:val="822"/>
        </w:trPr>
        <w:tc>
          <w:tcPr>
            <w:tcW w:w="3398" w:type="dxa"/>
            <w:shd w:val="clear" w:color="auto" w:fill="auto"/>
            <w:vAlign w:val="center"/>
            <w:hideMark/>
          </w:tcPr>
          <w:p w:rsidR="00A30822" w:rsidRPr="00D031AC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031AC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>Терминал не включается/Терминал отключается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A30822" w:rsidRPr="00330341" w:rsidRDefault="00A30822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Аккумулятор не полностью заряжен</w:t>
            </w:r>
          </w:p>
        </w:tc>
        <w:tc>
          <w:tcPr>
            <w:tcW w:w="3407" w:type="dxa"/>
            <w:shd w:val="clear" w:color="auto" w:fill="auto"/>
            <w:vAlign w:val="center"/>
            <w:hideMark/>
          </w:tcPr>
          <w:p w:rsidR="00A30822" w:rsidRPr="00330341" w:rsidRDefault="00A30822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Убедитесь, что аккумулятор полностью заряжен</w:t>
            </w:r>
          </w:p>
        </w:tc>
      </w:tr>
      <w:tr w:rsidR="00A30822" w:rsidRPr="00330341" w:rsidTr="00F3755A">
        <w:trPr>
          <w:trHeight w:val="607"/>
        </w:trPr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A30822" w:rsidRPr="00330341" w:rsidRDefault="00A30822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A30822" w:rsidRPr="00330341" w:rsidRDefault="00A30822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Аккумулятор неправильно установлен</w:t>
            </w:r>
          </w:p>
        </w:tc>
        <w:tc>
          <w:tcPr>
            <w:tcW w:w="3407" w:type="dxa"/>
            <w:shd w:val="clear" w:color="auto" w:fill="auto"/>
            <w:vAlign w:val="center"/>
            <w:hideMark/>
          </w:tcPr>
          <w:p w:rsidR="00A30822" w:rsidRPr="00330341" w:rsidRDefault="00A30822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Убедитесь, что аккумулятор правильно установлен</w:t>
            </w:r>
          </w:p>
        </w:tc>
      </w:tr>
      <w:tr w:rsidR="00A30822" w:rsidRPr="00330341" w:rsidTr="00F3755A">
        <w:trPr>
          <w:trHeight w:val="691"/>
        </w:trPr>
        <w:tc>
          <w:tcPr>
            <w:tcW w:w="3398" w:type="dxa"/>
            <w:shd w:val="clear" w:color="auto" w:fill="auto"/>
            <w:noWrap/>
            <w:vAlign w:val="bottom"/>
            <w:hideMark/>
          </w:tcPr>
          <w:p w:rsidR="00A30822" w:rsidRPr="00330341" w:rsidRDefault="00A30822" w:rsidP="00AC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A30822" w:rsidRPr="00330341" w:rsidRDefault="00A30822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Аккумулятор не исправен</w:t>
            </w:r>
          </w:p>
        </w:tc>
        <w:tc>
          <w:tcPr>
            <w:tcW w:w="3407" w:type="dxa"/>
            <w:shd w:val="clear" w:color="auto" w:fill="auto"/>
            <w:vAlign w:val="center"/>
            <w:hideMark/>
          </w:tcPr>
          <w:p w:rsidR="00A30822" w:rsidRPr="00330341" w:rsidRDefault="00A30822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Замените аккумулятор</w:t>
            </w:r>
          </w:p>
        </w:tc>
      </w:tr>
      <w:tr w:rsidR="00A30822" w:rsidRPr="00330341" w:rsidTr="00F3755A">
        <w:trPr>
          <w:trHeight w:val="371"/>
        </w:trPr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A30822" w:rsidRPr="00D031AC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031AC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>На дисплее ничего не видно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A30822" w:rsidRPr="00330341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7" w:type="dxa"/>
            <w:shd w:val="clear" w:color="auto" w:fill="auto"/>
            <w:noWrap/>
            <w:vAlign w:val="center"/>
            <w:hideMark/>
          </w:tcPr>
          <w:p w:rsidR="00A30822" w:rsidRPr="00330341" w:rsidRDefault="00A30822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Включить кнопку питания</w:t>
            </w:r>
          </w:p>
        </w:tc>
      </w:tr>
      <w:tr w:rsidR="00A30822" w:rsidRPr="00330341" w:rsidTr="00F3755A">
        <w:trPr>
          <w:trHeight w:val="550"/>
        </w:trPr>
        <w:tc>
          <w:tcPr>
            <w:tcW w:w="3398" w:type="dxa"/>
            <w:shd w:val="clear" w:color="auto" w:fill="auto"/>
            <w:vAlign w:val="center"/>
            <w:hideMark/>
          </w:tcPr>
          <w:p w:rsidR="00A30822" w:rsidRPr="00D031AC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031AC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 xml:space="preserve">Терминал не выполняет сканирование </w:t>
            </w:r>
            <w:proofErr w:type="spellStart"/>
            <w:r w:rsidRPr="00D031AC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>шк</w:t>
            </w:r>
            <w:proofErr w:type="spellEnd"/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A30822" w:rsidRPr="00330341" w:rsidRDefault="00A30822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Штрих код поврежден</w:t>
            </w:r>
          </w:p>
        </w:tc>
        <w:tc>
          <w:tcPr>
            <w:tcW w:w="3407" w:type="dxa"/>
            <w:shd w:val="clear" w:color="auto" w:fill="auto"/>
            <w:vAlign w:val="center"/>
            <w:hideMark/>
          </w:tcPr>
          <w:p w:rsidR="00A30822" w:rsidRPr="00330341" w:rsidRDefault="00A30822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Убедитесь в целостности ШК</w:t>
            </w:r>
          </w:p>
        </w:tc>
      </w:tr>
      <w:tr w:rsidR="00A30822" w:rsidRPr="00330341" w:rsidTr="00F3755A">
        <w:trPr>
          <w:trHeight w:val="833"/>
        </w:trPr>
        <w:tc>
          <w:tcPr>
            <w:tcW w:w="3398" w:type="dxa"/>
            <w:shd w:val="clear" w:color="auto" w:fill="auto"/>
            <w:vAlign w:val="bottom"/>
            <w:hideMark/>
          </w:tcPr>
          <w:p w:rsidR="00A30822" w:rsidRPr="00330341" w:rsidRDefault="00A30822" w:rsidP="00AC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A30822" w:rsidRPr="00330341" w:rsidRDefault="00A30822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Большое расстояние до объекта сканирования</w:t>
            </w:r>
          </w:p>
        </w:tc>
        <w:tc>
          <w:tcPr>
            <w:tcW w:w="3407" w:type="dxa"/>
            <w:shd w:val="clear" w:color="auto" w:fill="auto"/>
            <w:vAlign w:val="center"/>
            <w:hideMark/>
          </w:tcPr>
          <w:p w:rsidR="00A30822" w:rsidRPr="00330341" w:rsidRDefault="00A30822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Попробуйте выполнить сканирование с более близкого расстояния</w:t>
            </w:r>
          </w:p>
        </w:tc>
      </w:tr>
      <w:tr w:rsidR="00A30822" w:rsidRPr="00330341" w:rsidTr="00F3755A">
        <w:trPr>
          <w:trHeight w:val="702"/>
        </w:trPr>
        <w:tc>
          <w:tcPr>
            <w:tcW w:w="3398" w:type="dxa"/>
            <w:shd w:val="clear" w:color="auto" w:fill="auto"/>
            <w:noWrap/>
            <w:vAlign w:val="bottom"/>
            <w:hideMark/>
          </w:tcPr>
          <w:p w:rsidR="00A30822" w:rsidRPr="00330341" w:rsidRDefault="00A30822" w:rsidP="00AC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A30822" w:rsidRPr="00330341" w:rsidRDefault="00A30822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Аккумуляторная батарея разряжена </w:t>
            </w:r>
          </w:p>
        </w:tc>
        <w:tc>
          <w:tcPr>
            <w:tcW w:w="3407" w:type="dxa"/>
            <w:shd w:val="clear" w:color="auto" w:fill="auto"/>
            <w:vAlign w:val="center"/>
            <w:hideMark/>
          </w:tcPr>
          <w:p w:rsidR="00A30822" w:rsidRPr="00330341" w:rsidRDefault="00A30822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Проверьте состояние аккумулятора</w:t>
            </w:r>
          </w:p>
        </w:tc>
      </w:tr>
      <w:tr w:rsidR="00A30822" w:rsidRPr="00330341" w:rsidTr="00F3755A">
        <w:trPr>
          <w:trHeight w:val="942"/>
        </w:trPr>
        <w:tc>
          <w:tcPr>
            <w:tcW w:w="3398" w:type="dxa"/>
            <w:shd w:val="clear" w:color="auto" w:fill="auto"/>
            <w:vAlign w:val="bottom"/>
            <w:hideMark/>
          </w:tcPr>
          <w:p w:rsidR="00A30822" w:rsidRPr="00330341" w:rsidRDefault="00A30822" w:rsidP="00AC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A30822" w:rsidRPr="00330341" w:rsidRDefault="00A30822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Потеря сети</w:t>
            </w:r>
          </w:p>
        </w:tc>
        <w:tc>
          <w:tcPr>
            <w:tcW w:w="3407" w:type="dxa"/>
            <w:shd w:val="clear" w:color="auto" w:fill="auto"/>
            <w:vAlign w:val="center"/>
            <w:hideMark/>
          </w:tcPr>
          <w:p w:rsidR="00A30822" w:rsidRPr="00330341" w:rsidRDefault="00A30822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Дождаться восстановления сети</w:t>
            </w:r>
          </w:p>
        </w:tc>
      </w:tr>
    </w:tbl>
    <w:p w:rsidR="00A30822" w:rsidRDefault="00A30822" w:rsidP="00A30822"/>
    <w:p w:rsidR="00A30822" w:rsidRDefault="00026045" w:rsidP="00294D44">
      <w:pPr>
        <w:pStyle w:val="12"/>
      </w:pPr>
      <w:bookmarkStart w:id="55" w:name="_Toc52876898"/>
      <w:bookmarkStart w:id="56" w:name="_Toc98523769"/>
      <w:r>
        <w:t>5.3 Возможные</w:t>
      </w:r>
      <w:r w:rsidR="00A30822" w:rsidRPr="001C4F4E">
        <w:t xml:space="preserve"> ошибки в МЕ</w:t>
      </w:r>
      <w:r w:rsidR="00A30822" w:rsidRPr="001F798F">
        <w:rPr>
          <w:lang w:val="en-US"/>
        </w:rPr>
        <w:t>S</w:t>
      </w:r>
      <w:bookmarkEnd w:id="55"/>
      <w:bookmarkEnd w:id="56"/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477"/>
        <w:gridCol w:w="2343"/>
        <w:gridCol w:w="2976"/>
      </w:tblGrid>
      <w:tr w:rsidR="00A30822" w:rsidRPr="000362E2" w:rsidTr="00F3755A">
        <w:trPr>
          <w:trHeight w:val="318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A30822" w:rsidRPr="000362E2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Проявление</w:t>
            </w:r>
          </w:p>
        </w:tc>
        <w:tc>
          <w:tcPr>
            <w:tcW w:w="2477" w:type="dxa"/>
            <w:shd w:val="clear" w:color="auto" w:fill="auto"/>
            <w:noWrap/>
            <w:vAlign w:val="bottom"/>
            <w:hideMark/>
          </w:tcPr>
          <w:p w:rsidR="00A30822" w:rsidRPr="000362E2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Иллюстрация</w:t>
            </w:r>
          </w:p>
        </w:tc>
        <w:tc>
          <w:tcPr>
            <w:tcW w:w="2343" w:type="dxa"/>
            <w:shd w:val="clear" w:color="auto" w:fill="auto"/>
            <w:noWrap/>
            <w:vAlign w:val="bottom"/>
            <w:hideMark/>
          </w:tcPr>
          <w:p w:rsidR="00A30822" w:rsidRPr="000362E2" w:rsidRDefault="00A30822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Возможные причины</w:t>
            </w:r>
          </w:p>
        </w:tc>
        <w:tc>
          <w:tcPr>
            <w:tcW w:w="2976" w:type="dxa"/>
            <w:shd w:val="clear" w:color="auto" w:fill="auto"/>
            <w:noWrap/>
            <w:vAlign w:val="bottom"/>
            <w:hideMark/>
          </w:tcPr>
          <w:p w:rsidR="00A30822" w:rsidRPr="000362E2" w:rsidRDefault="00A30822" w:rsidP="00F3755A">
            <w:pPr>
              <w:spacing w:after="0" w:line="240" w:lineRule="auto"/>
              <w:ind w:left="153" w:right="-111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Способы устранения</w:t>
            </w:r>
          </w:p>
        </w:tc>
      </w:tr>
      <w:tr w:rsidR="00A30822" w:rsidRPr="000362E2" w:rsidTr="00F3755A">
        <w:trPr>
          <w:trHeight w:val="2290"/>
        </w:trPr>
        <w:tc>
          <w:tcPr>
            <w:tcW w:w="2127" w:type="dxa"/>
            <w:shd w:val="clear" w:color="auto" w:fill="auto"/>
            <w:vAlign w:val="center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827EC4" wp14:editId="2445F35B">
                  <wp:extent cx="1408612" cy="1340623"/>
                  <wp:effectExtent l="0" t="0" r="1270" b="0"/>
                  <wp:docPr id="33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131" cy="138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A30822" w:rsidRPr="008F0B58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 сырье указан неправильный паспорт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Убедитесь в правильности </w:t>
            </w: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паспорта , при необходимости обратиться к ответственному лицу</w:t>
            </w:r>
          </w:p>
        </w:tc>
      </w:tr>
      <w:tr w:rsidR="00A30822" w:rsidRPr="000362E2" w:rsidTr="00F3755A">
        <w:trPr>
          <w:trHeight w:val="1177"/>
        </w:trPr>
        <w:tc>
          <w:tcPr>
            <w:tcW w:w="2127" w:type="dxa"/>
            <w:shd w:val="clear" w:color="auto" w:fill="auto"/>
            <w:vAlign w:val="center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F3755A">
              <w:rPr>
                <w:rFonts w:ascii="Verdana" w:eastAsia="Times New Roman" w:hAnsi="Verdana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A95AED8" wp14:editId="4B616491">
                  <wp:extent cx="1249680" cy="1402080"/>
                  <wp:effectExtent l="0" t="0" r="7620" b="7620"/>
                  <wp:docPr id="33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72" cy="141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Неверная ячейка хранения сырья</w:t>
            </w:r>
          </w:p>
        </w:tc>
        <w:tc>
          <w:tcPr>
            <w:tcW w:w="2976" w:type="dxa"/>
            <w:shd w:val="clear" w:color="auto" w:fill="auto"/>
            <w:noWrap/>
            <w:vAlign w:val="bottom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Проверить ячейку хранения через </w:t>
            </w:r>
            <w:r w:rsidR="00F3755A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инвентаризацию</w:t>
            </w:r>
            <w:r w:rsidR="00F3755A"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 Переместить сырье в правильную ячейку. При необходимости обратиться к </w:t>
            </w:r>
            <w:r w:rsidR="00F3755A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ответственному</w:t>
            </w: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 лицу</w:t>
            </w:r>
          </w:p>
        </w:tc>
      </w:tr>
      <w:tr w:rsidR="00A30822" w:rsidRPr="000362E2" w:rsidTr="00F3755A">
        <w:trPr>
          <w:trHeight w:val="1142"/>
        </w:trPr>
        <w:tc>
          <w:tcPr>
            <w:tcW w:w="2127" w:type="dxa"/>
            <w:shd w:val="clear" w:color="auto" w:fill="auto"/>
            <w:vAlign w:val="center"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477" w:type="dxa"/>
            <w:shd w:val="clear" w:color="auto" w:fill="auto"/>
            <w:vAlign w:val="center"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5BEF2E" wp14:editId="4BF3B61D">
                  <wp:extent cx="1220968" cy="1554866"/>
                  <wp:effectExtent l="0" t="0" r="0" b="7620"/>
                  <wp:docPr id="33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677" cy="158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Не пройден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металлодектор</w:t>
            </w:r>
            <w:proofErr w:type="spellEnd"/>
          </w:p>
        </w:tc>
        <w:tc>
          <w:tcPr>
            <w:tcW w:w="2976" w:type="dxa"/>
            <w:shd w:val="clear" w:color="auto" w:fill="auto"/>
            <w:noWrap/>
            <w:vAlign w:val="center"/>
          </w:tcPr>
          <w:p w:rsidR="00A30822" w:rsidRDefault="00A30822" w:rsidP="00F3755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Необходимо перед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распаллечиванием</w:t>
            </w:r>
            <w:proofErr w:type="spellEnd"/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 проверить сырье на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металлодетекторе</w:t>
            </w:r>
            <w:proofErr w:type="spellEnd"/>
          </w:p>
        </w:tc>
      </w:tr>
      <w:tr w:rsidR="00A30822" w:rsidRPr="000362E2" w:rsidTr="00F3755A">
        <w:trPr>
          <w:trHeight w:val="1142"/>
        </w:trPr>
        <w:tc>
          <w:tcPr>
            <w:tcW w:w="2127" w:type="dxa"/>
            <w:shd w:val="clear" w:color="auto" w:fill="auto"/>
            <w:vAlign w:val="center"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lastRenderedPageBreak/>
              <w:t>Ошибка при сканировании</w:t>
            </w:r>
          </w:p>
        </w:tc>
        <w:tc>
          <w:tcPr>
            <w:tcW w:w="2477" w:type="dxa"/>
            <w:shd w:val="clear" w:color="auto" w:fill="auto"/>
            <w:vAlign w:val="center"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9E60DB" wp14:editId="59F6A818">
                  <wp:extent cx="1249680" cy="1628682"/>
                  <wp:effectExtent l="0" t="0" r="7620" b="0"/>
                  <wp:docPr id="335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79" cy="166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 загружается сырье в данное оборудование</w:t>
            </w:r>
          </w:p>
        </w:tc>
        <w:tc>
          <w:tcPr>
            <w:tcW w:w="2976" w:type="dxa"/>
            <w:shd w:val="clear" w:color="auto" w:fill="auto"/>
            <w:noWrap/>
            <w:vAlign w:val="center"/>
          </w:tcPr>
          <w:p w:rsidR="00A30822" w:rsidRDefault="00A30822" w:rsidP="00F3755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Выбрать загрузку в другое оборудование</w:t>
            </w:r>
          </w:p>
        </w:tc>
      </w:tr>
      <w:tr w:rsidR="00A30822" w:rsidRPr="000362E2" w:rsidTr="00F3755A">
        <w:trPr>
          <w:trHeight w:val="1142"/>
        </w:trPr>
        <w:tc>
          <w:tcPr>
            <w:tcW w:w="2127" w:type="dxa"/>
            <w:shd w:val="clear" w:color="auto" w:fill="auto"/>
            <w:vAlign w:val="center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9B8831" wp14:editId="77C4BA15">
                  <wp:extent cx="1234440" cy="1112520"/>
                  <wp:effectExtent l="0" t="0" r="3810" b="0"/>
                  <wp:docPr id="3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36" cy="11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 таре числится сырье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Очистить тару с помощью инвентаризации</w:t>
            </w:r>
          </w:p>
        </w:tc>
      </w:tr>
      <w:tr w:rsidR="00A30822" w:rsidRPr="000362E2" w:rsidTr="00F3755A">
        <w:trPr>
          <w:trHeight w:val="1177"/>
        </w:trPr>
        <w:tc>
          <w:tcPr>
            <w:tcW w:w="2127" w:type="dxa"/>
            <w:shd w:val="clear" w:color="auto" w:fill="auto"/>
            <w:vAlign w:val="center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Очистка тары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23A240" wp14:editId="5F145D5F">
                  <wp:extent cx="1226843" cy="960120"/>
                  <wp:effectExtent l="0" t="0" r="0" b="0"/>
                  <wp:docPr id="33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062" cy="97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Нажать кнопку "Инфо"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A30822" w:rsidRPr="000362E2" w:rsidTr="00F3755A">
        <w:trPr>
          <w:trHeight w:val="1142"/>
        </w:trPr>
        <w:tc>
          <w:tcPr>
            <w:tcW w:w="2127" w:type="dxa"/>
            <w:shd w:val="clear" w:color="auto" w:fill="auto"/>
            <w:vAlign w:val="bottom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7" w:type="dxa"/>
            <w:shd w:val="clear" w:color="auto" w:fill="auto"/>
            <w:vAlign w:val="bottom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4EE379" wp14:editId="0C796A42">
                  <wp:extent cx="1286545" cy="967740"/>
                  <wp:effectExtent l="0" t="0" r="8890" b="3810"/>
                  <wp:docPr id="41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52" cy="97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Выделить сырье, нажав на наименование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A30822" w:rsidRPr="000362E2" w:rsidRDefault="00F3755A" w:rsidP="00F3755A">
            <w:pPr>
              <w:spacing w:after="0" w:line="240" w:lineRule="auto"/>
              <w:ind w:right="-13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Подтвердить кнопкой "ОК"</w:t>
            </w:r>
          </w:p>
        </w:tc>
      </w:tr>
      <w:tr w:rsidR="00A30822" w:rsidRPr="000362E2" w:rsidTr="00F3755A">
        <w:trPr>
          <w:trHeight w:val="1142"/>
        </w:trPr>
        <w:tc>
          <w:tcPr>
            <w:tcW w:w="2127" w:type="dxa"/>
            <w:shd w:val="clear" w:color="auto" w:fill="auto"/>
            <w:vAlign w:val="bottom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7" w:type="dxa"/>
            <w:shd w:val="clear" w:color="auto" w:fill="auto"/>
            <w:vAlign w:val="bottom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EE1C87" wp14:editId="51C92382">
                  <wp:extent cx="1165860" cy="939975"/>
                  <wp:effectExtent l="0" t="0" r="0" b="0"/>
                  <wp:docPr id="337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284" cy="97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Нажать " Очистка"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A30822" w:rsidRPr="000362E2" w:rsidTr="00F3755A">
        <w:trPr>
          <w:trHeight w:val="1177"/>
        </w:trPr>
        <w:tc>
          <w:tcPr>
            <w:tcW w:w="2127" w:type="dxa"/>
            <w:shd w:val="clear" w:color="auto" w:fill="auto"/>
            <w:vAlign w:val="bottom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7" w:type="dxa"/>
            <w:shd w:val="clear" w:color="auto" w:fill="auto"/>
            <w:vAlign w:val="bottom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642278" wp14:editId="188B332F">
                  <wp:extent cx="1207763" cy="1099461"/>
                  <wp:effectExtent l="0" t="0" r="0" b="5715"/>
                  <wp:docPr id="33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667" cy="111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Нажать "Завершить"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A30822" w:rsidRPr="000362E2" w:rsidRDefault="00A30822" w:rsidP="00F375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30822" w:rsidRPr="005A13DB" w:rsidRDefault="00A30822" w:rsidP="00F3755A">
      <w:pPr>
        <w:jc w:val="center"/>
        <w:rPr>
          <w:lang w:val="en-US"/>
        </w:rPr>
      </w:pPr>
    </w:p>
    <w:p w:rsidR="00A30822" w:rsidRDefault="00A30822" w:rsidP="00F3755A">
      <w:pPr>
        <w:ind w:right="282"/>
        <w:jc w:val="center"/>
      </w:pPr>
    </w:p>
    <w:p w:rsidR="00A30822" w:rsidRDefault="00A30822" w:rsidP="00F3755A">
      <w:pPr>
        <w:jc w:val="center"/>
      </w:pPr>
    </w:p>
    <w:p w:rsidR="00A30822" w:rsidRDefault="00A30822" w:rsidP="00F3755A">
      <w:pPr>
        <w:jc w:val="center"/>
      </w:pPr>
      <w:r>
        <w:br w:type="page"/>
      </w:r>
    </w:p>
    <w:p w:rsidR="00A30822" w:rsidRDefault="00482B67" w:rsidP="003D6485">
      <w:pPr>
        <w:pStyle w:val="1"/>
      </w:pPr>
      <w:bookmarkStart w:id="57" w:name="_Toc98523770"/>
      <w:r>
        <w:lastRenderedPageBreak/>
        <w:t>Блок Размораживание</w:t>
      </w:r>
      <w:bookmarkEnd w:id="57"/>
    </w:p>
    <w:p w:rsidR="00482B67" w:rsidRPr="00294D44" w:rsidRDefault="00482B67" w:rsidP="00294D44">
      <w:pPr>
        <w:pStyle w:val="2"/>
        <w:numPr>
          <w:ilvl w:val="0"/>
          <w:numId w:val="0"/>
        </w:numPr>
        <w:ind w:firstLine="426"/>
        <w:jc w:val="both"/>
        <w:rPr>
          <w:rFonts w:ascii="Verdana" w:hAnsi="Verdana"/>
          <w:color w:val="auto"/>
          <w:sz w:val="24"/>
        </w:rPr>
      </w:pPr>
      <w:bookmarkStart w:id="58" w:name="_Toc98523771"/>
      <w:r w:rsidRPr="00294D44">
        <w:rPr>
          <w:rFonts w:ascii="Verdana" w:hAnsi="Verdana"/>
          <w:color w:val="auto"/>
          <w:sz w:val="24"/>
        </w:rPr>
        <w:t>6.1 Работа в АРМ «Размораживание»</w:t>
      </w:r>
      <w:bookmarkEnd w:id="58"/>
      <w:r w:rsidRPr="00294D44">
        <w:rPr>
          <w:rFonts w:ascii="Verdana" w:hAnsi="Verdana"/>
          <w:color w:val="auto"/>
          <w:sz w:val="24"/>
        </w:rPr>
        <w:t xml:space="preserve">                                             </w:t>
      </w:r>
    </w:p>
    <w:tbl>
      <w:tblPr>
        <w:tblW w:w="1006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1622"/>
        <w:gridCol w:w="2835"/>
        <w:gridCol w:w="2268"/>
        <w:gridCol w:w="2551"/>
      </w:tblGrid>
      <w:tr w:rsidR="00482B67" w:rsidRPr="00C626C3" w:rsidTr="00482B67">
        <w:trPr>
          <w:trHeight w:val="31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Шаг</w:t>
            </w: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Действие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Иллюстрация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Дополнение</w:t>
            </w:r>
          </w:p>
        </w:tc>
      </w:tr>
      <w:tr w:rsidR="00482B67" w:rsidRPr="00C626C3" w:rsidTr="00482B67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АРМа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2F374088" wp14:editId="75B36C8E">
                  <wp:simplePos x="0" y="0"/>
                  <wp:positionH relativeFrom="margin">
                    <wp:posOffset>307975</wp:posOffset>
                  </wp:positionH>
                  <wp:positionV relativeFrom="paragraph">
                    <wp:posOffset>-635</wp:posOffset>
                  </wp:positionV>
                  <wp:extent cx="1802765" cy="1318260"/>
                  <wp:effectExtent l="0" t="0" r="6985" b="0"/>
                  <wp:wrapSquare wrapText="bothSides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82B67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АРМ "Загрузить в оборудование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"Загрузить в оборудование"</w:t>
            </w:r>
          </w:p>
        </w:tc>
      </w:tr>
      <w:tr w:rsidR="00482B67" w:rsidRPr="00C626C3" w:rsidTr="00482B67">
        <w:trPr>
          <w:trHeight w:val="520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82B67" w:rsidRPr="004036EB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482B67" w:rsidRPr="004036EB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процесса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482B67" w:rsidRPr="004036EB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F588AE7" wp14:editId="02D5C1EC">
                  <wp:extent cx="1666677" cy="1608667"/>
                  <wp:effectExtent l="0" t="0" r="0" b="0"/>
                  <wp:docPr id="129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2" cy="161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82B67" w:rsidRPr="004036EB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камеру, в которую будет загружено сырье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482B67" w:rsidRPr="004036EB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036EB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482B67" w:rsidRPr="00C626C3" w:rsidTr="00482B67">
        <w:trPr>
          <w:trHeight w:val="95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Загрузка сырья 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D7D33E7" wp14:editId="273D1577">
                  <wp:extent cx="1758950" cy="1600200"/>
                  <wp:effectExtent l="0" t="0" r="0" b="0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482" cy="168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Отсканировать паспорт сырья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Навести сканер ТСД на штрих-код на паспорте сырья и нажать кнопку на рукоятке ТСД</w:t>
            </w:r>
          </w:p>
        </w:tc>
      </w:tr>
      <w:tr w:rsidR="00482B67" w:rsidRPr="00C626C3" w:rsidTr="00482B67">
        <w:trPr>
          <w:trHeight w:val="1507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Нажать кнопку "Загрузить" 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82B67" w:rsidRPr="00C626C3" w:rsidTr="00482B67">
        <w:trPr>
          <w:trHeight w:val="322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2" w:type="dxa"/>
            <w:shd w:val="clear" w:color="auto" w:fill="auto"/>
            <w:vAlign w:val="center"/>
            <w:hideMark/>
          </w:tcPr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Запуск технологической операции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D6D39F7" wp14:editId="12559A5D">
                  <wp:extent cx="1578333" cy="2095500"/>
                  <wp:effectExtent l="0" t="0" r="3175" b="0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912" cy="214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Запуск технологической операции происходит автоматически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82B67" w:rsidRPr="00C626C3" w:rsidTr="00294D44">
        <w:trPr>
          <w:trHeight w:val="1832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Выгрузка сырья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90FAF55" wp14:editId="69C65001">
                  <wp:extent cx="1426208" cy="1619250"/>
                  <wp:effectExtent l="0" t="0" r="3175" b="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8" cy="168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команду "Перейти к выгрузке" на ТСД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ind w:left="34" w:right="317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482B67" w:rsidRPr="00C626C3" w:rsidTr="00482B67">
        <w:trPr>
          <w:trHeight w:val="89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7F82794" wp14:editId="06134437">
                  <wp:extent cx="1502544" cy="1255163"/>
                  <wp:effectExtent l="0" t="0" r="2540" b="2540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778" cy="127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сырье, которое будет выгружаться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"ОК"</w:t>
            </w:r>
          </w:p>
        </w:tc>
      </w:tr>
      <w:tr w:rsidR="00482B67" w:rsidRPr="00C626C3" w:rsidTr="00482B67">
        <w:trPr>
          <w:trHeight w:val="899"/>
        </w:trPr>
        <w:tc>
          <w:tcPr>
            <w:tcW w:w="784" w:type="dxa"/>
            <w:shd w:val="clear" w:color="auto" w:fill="auto"/>
            <w:noWrap/>
            <w:vAlign w:val="center"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режима выгрузки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2CB7BE" wp14:editId="4A91AB9F">
                  <wp:extent cx="1527827" cy="1838325"/>
                  <wp:effectExtent l="0" t="0" r="0" b="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400" cy="1854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режим выгрузки. Если в одну тару, то «Взвесить Брутто», если в несколько, например, стопка ящиков, то «Взвесить несколько тар»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"ОК"</w:t>
            </w:r>
          </w:p>
        </w:tc>
      </w:tr>
      <w:tr w:rsidR="00482B67" w:rsidRPr="00C626C3" w:rsidTr="00482B67">
        <w:trPr>
          <w:trHeight w:val="1278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171C40F" wp14:editId="147B505D">
                  <wp:extent cx="1386205" cy="1486247"/>
                  <wp:effectExtent l="0" t="0" r="4445" b="0"/>
                  <wp:docPr id="34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108" cy="152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ind w:right="3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Отсканировать штрих-код тары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Навести сканер ТСД на штрих-код на таре,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 которую будет выгружено данное сырье,  и нажать кнопку на рукоятке ТСД</w:t>
            </w:r>
          </w:p>
        </w:tc>
      </w:tr>
      <w:tr w:rsidR="00482B67" w:rsidRPr="00C626C3" w:rsidTr="00482B67">
        <w:trPr>
          <w:trHeight w:val="674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9C6BC40" wp14:editId="3830D37E">
                  <wp:extent cx="1436632" cy="1603375"/>
                  <wp:effectExtent l="0" t="0" r="0" b="0"/>
                  <wp:docPr id="34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05" cy="162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Зафиксировать вес тары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</w:t>
            </w: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ием кнопки "ОК"</w:t>
            </w:r>
          </w:p>
        </w:tc>
      </w:tr>
      <w:tr w:rsidR="00482B67" w:rsidRPr="00C626C3" w:rsidTr="00482B67">
        <w:trPr>
          <w:trHeight w:val="1184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42E665C" wp14:editId="4319AC3E">
                  <wp:extent cx="1525905" cy="1569418"/>
                  <wp:effectExtent l="0" t="0" r="0" b="0"/>
                  <wp:docPr id="34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333" cy="159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Проверить правильность заполнения направления движения и ячейки-приемника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правильность заполнения нажатием кнопки "ОК"</w:t>
            </w:r>
          </w:p>
        </w:tc>
      </w:tr>
      <w:tr w:rsidR="00482B67" w:rsidRPr="00C626C3" w:rsidTr="00482B67">
        <w:trPr>
          <w:trHeight w:val="95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22" w:type="dxa"/>
            <w:shd w:val="clear" w:color="auto" w:fill="auto"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Напечатать паспорт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F191AD" wp14:editId="306E7ACE">
                  <wp:extent cx="1774951" cy="2307590"/>
                  <wp:effectExtent l="0" t="0" r="0" b="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584" cy="231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кнопку "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Печать паспорта»</w:t>
            </w: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482B67" w:rsidRPr="00C626C3" w:rsidTr="00482B67">
        <w:trPr>
          <w:trHeight w:val="639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82B67" w:rsidRPr="00C626C3" w:rsidRDefault="00294D44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22" w:type="dxa"/>
            <w:shd w:val="clear" w:color="auto" w:fill="auto"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294D44">
              <w:rPr>
                <w:rFonts w:ascii="Verdana" w:eastAsia="Times New Roman" w:hAnsi="Verdana" w:cs="Calibri"/>
                <w:color w:val="000000" w:themeColor="text1"/>
                <w:szCs w:val="24"/>
                <w:lang w:eastAsia="ru-RU"/>
              </w:rPr>
              <w:t>Завершение</w:t>
            </w: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выгрузки сырья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96A0C53" wp14:editId="14679DAD">
                  <wp:extent cx="1773163" cy="1470660"/>
                  <wp:effectExtent l="0" t="0" r="0" b="0"/>
                  <wp:docPr id="34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131" cy="1494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После взвешивания всех тар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"партия завершена"</w:t>
            </w:r>
          </w:p>
        </w:tc>
      </w:tr>
      <w:tr w:rsidR="00482B67" w:rsidRPr="00C626C3" w:rsidTr="00482B67">
        <w:trPr>
          <w:trHeight w:val="840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294D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294D4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2" w:type="dxa"/>
            <w:shd w:val="clear" w:color="auto" w:fill="auto"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Зафиксировать отклонения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618C14C" wp14:editId="5EBC7D70">
                  <wp:extent cx="1603375" cy="1529073"/>
                  <wp:effectExtent l="0" t="0" r="0" b="0"/>
                  <wp:docPr id="35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509" cy="153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82B67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" Не указана"</w:t>
            </w:r>
          </w:p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Указать причину отклонений из списка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482B67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" Не указана"</w:t>
            </w:r>
          </w:p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82B67" w:rsidRPr="00C626C3" w:rsidTr="00482B67">
        <w:trPr>
          <w:trHeight w:val="840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294D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294D4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2" w:type="dxa"/>
            <w:shd w:val="clear" w:color="auto" w:fill="auto"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025230F" wp14:editId="2BBEA31C">
                  <wp:extent cx="1756410" cy="1477997"/>
                  <wp:effectExtent l="0" t="0" r="0" b="8255"/>
                  <wp:docPr id="35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053" cy="148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82B67" w:rsidRPr="000B7679" w:rsidRDefault="00482B67" w:rsidP="00482B67">
            <w:pPr>
              <w:jc w:val="center"/>
              <w:rPr>
                <w:rFonts w:ascii="Verdana" w:eastAsia="Times New Roman" w:hAnsi="Verdana" w:cs="Calibri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из списка причину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ind w:right="34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"Ок"</w:t>
            </w:r>
          </w:p>
        </w:tc>
      </w:tr>
      <w:tr w:rsidR="00482B67" w:rsidRPr="00C626C3" w:rsidTr="00482B67">
        <w:trPr>
          <w:trHeight w:val="840"/>
        </w:trPr>
        <w:tc>
          <w:tcPr>
            <w:tcW w:w="784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294D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1</w:t>
            </w:r>
            <w:r w:rsidR="00294D44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2" w:type="dxa"/>
            <w:shd w:val="clear" w:color="auto" w:fill="auto"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482B67" w:rsidRPr="00C626C3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B84268A" wp14:editId="27C75B4B">
                  <wp:extent cx="1389766" cy="1674248"/>
                  <wp:effectExtent l="0" t="0" r="1270" b="2540"/>
                  <wp:docPr id="35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447" cy="168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82B67" w:rsidRPr="000B7679" w:rsidRDefault="00482B67" w:rsidP="00482B67">
            <w:pPr>
              <w:jc w:val="center"/>
              <w:rPr>
                <w:rFonts w:ascii="Verdana" w:eastAsia="Times New Roman" w:hAnsi="Verdana" w:cs="Calibri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Изменения сохранены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482B67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"Ок"</w:t>
            </w:r>
          </w:p>
          <w:p w:rsidR="00482B67" w:rsidRPr="00C626C3" w:rsidRDefault="00482B67" w:rsidP="00482B67">
            <w:pPr>
              <w:spacing w:after="0" w:line="240" w:lineRule="auto"/>
              <w:ind w:right="1290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482B67" w:rsidRDefault="00482B67" w:rsidP="00482B67">
      <w:pPr>
        <w:tabs>
          <w:tab w:val="left" w:pos="4851"/>
          <w:tab w:val="left" w:pos="10131"/>
        </w:tabs>
      </w:pPr>
    </w:p>
    <w:p w:rsidR="00482B67" w:rsidRPr="00D031AC" w:rsidRDefault="00294D44" w:rsidP="00294D44">
      <w:pPr>
        <w:pStyle w:val="12"/>
      </w:pPr>
      <w:bookmarkStart w:id="59" w:name="_Toc98523772"/>
      <w:r>
        <w:t>6.2</w:t>
      </w:r>
      <w:r w:rsidRPr="00AF53A5">
        <w:t xml:space="preserve"> </w:t>
      </w:r>
      <w:r>
        <w:t>Возможные</w:t>
      </w:r>
      <w:r w:rsidR="00482B67" w:rsidRPr="00AF53A5">
        <w:t xml:space="preserve"> ошибки с ТСД</w:t>
      </w:r>
      <w:bookmarkEnd w:id="59"/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8"/>
        <w:gridCol w:w="2963"/>
        <w:gridCol w:w="3982"/>
      </w:tblGrid>
      <w:tr w:rsidR="00482B67" w:rsidRPr="00330341" w:rsidTr="00482B67">
        <w:trPr>
          <w:trHeight w:val="279"/>
        </w:trPr>
        <w:tc>
          <w:tcPr>
            <w:tcW w:w="3120" w:type="dxa"/>
            <w:shd w:val="clear" w:color="auto" w:fill="auto"/>
            <w:noWrap/>
            <w:vAlign w:val="center"/>
            <w:hideMark/>
          </w:tcPr>
          <w:p w:rsidR="00482B67" w:rsidRPr="00330341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Проявление</w:t>
            </w:r>
          </w:p>
        </w:tc>
        <w:tc>
          <w:tcPr>
            <w:tcW w:w="2963" w:type="dxa"/>
            <w:shd w:val="clear" w:color="auto" w:fill="auto"/>
            <w:noWrap/>
            <w:vAlign w:val="center"/>
            <w:hideMark/>
          </w:tcPr>
          <w:p w:rsidR="00482B67" w:rsidRPr="00330341" w:rsidRDefault="00482B67" w:rsidP="00AC1FDE">
            <w:pPr>
              <w:spacing w:after="0" w:line="240" w:lineRule="auto"/>
              <w:jc w:val="both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Возможные причины</w:t>
            </w:r>
          </w:p>
        </w:tc>
        <w:tc>
          <w:tcPr>
            <w:tcW w:w="3982" w:type="dxa"/>
            <w:shd w:val="clear" w:color="auto" w:fill="auto"/>
            <w:noWrap/>
            <w:vAlign w:val="center"/>
            <w:hideMark/>
          </w:tcPr>
          <w:p w:rsidR="00482B67" w:rsidRPr="00330341" w:rsidRDefault="00482B67" w:rsidP="00AC1FDE">
            <w:pPr>
              <w:spacing w:after="0" w:line="240" w:lineRule="auto"/>
              <w:jc w:val="both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Способы устранения</w:t>
            </w:r>
          </w:p>
        </w:tc>
      </w:tr>
      <w:tr w:rsidR="00482B67" w:rsidRPr="00330341" w:rsidTr="00482B67">
        <w:trPr>
          <w:trHeight w:val="822"/>
        </w:trPr>
        <w:tc>
          <w:tcPr>
            <w:tcW w:w="3120" w:type="dxa"/>
            <w:shd w:val="clear" w:color="auto" w:fill="auto"/>
            <w:vAlign w:val="center"/>
            <w:hideMark/>
          </w:tcPr>
          <w:p w:rsidR="00482B67" w:rsidRPr="00D031AC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031AC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>Терминал не включается/Терминал отключается</w:t>
            </w:r>
          </w:p>
        </w:tc>
        <w:tc>
          <w:tcPr>
            <w:tcW w:w="2963" w:type="dxa"/>
            <w:shd w:val="clear" w:color="auto" w:fill="auto"/>
            <w:vAlign w:val="center"/>
            <w:hideMark/>
          </w:tcPr>
          <w:p w:rsidR="00482B67" w:rsidRPr="00330341" w:rsidRDefault="00482B67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Аккумулятор не полностью заряжен</w:t>
            </w:r>
          </w:p>
        </w:tc>
        <w:tc>
          <w:tcPr>
            <w:tcW w:w="3982" w:type="dxa"/>
            <w:shd w:val="clear" w:color="auto" w:fill="auto"/>
            <w:vAlign w:val="center"/>
            <w:hideMark/>
          </w:tcPr>
          <w:p w:rsidR="00482B67" w:rsidRPr="00330341" w:rsidRDefault="00482B67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Убедитесь, что аккумулятор полностью заряжен</w:t>
            </w:r>
          </w:p>
        </w:tc>
      </w:tr>
      <w:tr w:rsidR="00482B67" w:rsidRPr="00330341" w:rsidTr="00482B67">
        <w:trPr>
          <w:trHeight w:val="607"/>
        </w:trPr>
        <w:tc>
          <w:tcPr>
            <w:tcW w:w="3120" w:type="dxa"/>
            <w:shd w:val="clear" w:color="auto" w:fill="auto"/>
            <w:noWrap/>
            <w:vAlign w:val="center"/>
            <w:hideMark/>
          </w:tcPr>
          <w:p w:rsidR="00482B67" w:rsidRPr="00330341" w:rsidRDefault="00482B67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63" w:type="dxa"/>
            <w:shd w:val="clear" w:color="auto" w:fill="auto"/>
            <w:vAlign w:val="center"/>
            <w:hideMark/>
          </w:tcPr>
          <w:p w:rsidR="00482B67" w:rsidRPr="00330341" w:rsidRDefault="00482B67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Аккумулятор неправильно установлен</w:t>
            </w:r>
          </w:p>
        </w:tc>
        <w:tc>
          <w:tcPr>
            <w:tcW w:w="3982" w:type="dxa"/>
            <w:shd w:val="clear" w:color="auto" w:fill="auto"/>
            <w:vAlign w:val="center"/>
            <w:hideMark/>
          </w:tcPr>
          <w:p w:rsidR="00482B67" w:rsidRPr="00330341" w:rsidRDefault="00482B67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Убедитесь, что аккумулятор правильно установлен</w:t>
            </w:r>
          </w:p>
        </w:tc>
      </w:tr>
      <w:tr w:rsidR="00482B67" w:rsidRPr="00330341" w:rsidTr="00482B67">
        <w:trPr>
          <w:trHeight w:val="691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:rsidR="00482B67" w:rsidRPr="00330341" w:rsidRDefault="00482B67" w:rsidP="00AC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63" w:type="dxa"/>
            <w:shd w:val="clear" w:color="auto" w:fill="auto"/>
            <w:vAlign w:val="center"/>
            <w:hideMark/>
          </w:tcPr>
          <w:p w:rsidR="00482B67" w:rsidRPr="00330341" w:rsidRDefault="00482B67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Аккумулятор не исправен</w:t>
            </w:r>
          </w:p>
        </w:tc>
        <w:tc>
          <w:tcPr>
            <w:tcW w:w="3982" w:type="dxa"/>
            <w:shd w:val="clear" w:color="auto" w:fill="auto"/>
            <w:vAlign w:val="center"/>
            <w:hideMark/>
          </w:tcPr>
          <w:p w:rsidR="00482B67" w:rsidRPr="00330341" w:rsidRDefault="00482B67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Замените аккумулятор</w:t>
            </w:r>
          </w:p>
        </w:tc>
      </w:tr>
      <w:tr w:rsidR="00482B67" w:rsidRPr="00330341" w:rsidTr="00482B67">
        <w:trPr>
          <w:trHeight w:val="371"/>
        </w:trPr>
        <w:tc>
          <w:tcPr>
            <w:tcW w:w="3120" w:type="dxa"/>
            <w:shd w:val="clear" w:color="auto" w:fill="auto"/>
            <w:noWrap/>
            <w:vAlign w:val="center"/>
            <w:hideMark/>
          </w:tcPr>
          <w:p w:rsidR="00482B67" w:rsidRPr="00D031AC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031AC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>На дисплее ничего не видно</w:t>
            </w:r>
          </w:p>
        </w:tc>
        <w:tc>
          <w:tcPr>
            <w:tcW w:w="2963" w:type="dxa"/>
            <w:shd w:val="clear" w:color="auto" w:fill="auto"/>
            <w:noWrap/>
            <w:vAlign w:val="center"/>
            <w:hideMark/>
          </w:tcPr>
          <w:p w:rsidR="00482B67" w:rsidRPr="00330341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82" w:type="dxa"/>
            <w:shd w:val="clear" w:color="auto" w:fill="auto"/>
            <w:noWrap/>
            <w:vAlign w:val="center"/>
            <w:hideMark/>
          </w:tcPr>
          <w:p w:rsidR="00482B67" w:rsidRPr="00330341" w:rsidRDefault="00482B67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Включить кнопку питания</w:t>
            </w:r>
          </w:p>
        </w:tc>
      </w:tr>
      <w:tr w:rsidR="00482B67" w:rsidRPr="00330341" w:rsidTr="00482B67">
        <w:trPr>
          <w:trHeight w:val="550"/>
        </w:trPr>
        <w:tc>
          <w:tcPr>
            <w:tcW w:w="3120" w:type="dxa"/>
            <w:shd w:val="clear" w:color="auto" w:fill="auto"/>
            <w:vAlign w:val="center"/>
            <w:hideMark/>
          </w:tcPr>
          <w:p w:rsidR="00482B67" w:rsidRPr="00D031AC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031AC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 xml:space="preserve">Терминал не выполняет сканирование </w:t>
            </w:r>
            <w:proofErr w:type="spellStart"/>
            <w:r w:rsidRPr="00D031AC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>шк</w:t>
            </w:r>
            <w:proofErr w:type="spellEnd"/>
          </w:p>
        </w:tc>
        <w:tc>
          <w:tcPr>
            <w:tcW w:w="2963" w:type="dxa"/>
            <w:shd w:val="clear" w:color="auto" w:fill="auto"/>
            <w:noWrap/>
            <w:vAlign w:val="center"/>
            <w:hideMark/>
          </w:tcPr>
          <w:p w:rsidR="00482B67" w:rsidRPr="00330341" w:rsidRDefault="00482B67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Штрих код поврежден</w:t>
            </w:r>
          </w:p>
        </w:tc>
        <w:tc>
          <w:tcPr>
            <w:tcW w:w="3982" w:type="dxa"/>
            <w:shd w:val="clear" w:color="auto" w:fill="auto"/>
            <w:vAlign w:val="center"/>
            <w:hideMark/>
          </w:tcPr>
          <w:p w:rsidR="00482B67" w:rsidRPr="00330341" w:rsidRDefault="00482B67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Убедитесь в целостности ШК</w:t>
            </w:r>
          </w:p>
        </w:tc>
      </w:tr>
      <w:tr w:rsidR="00482B67" w:rsidRPr="00330341" w:rsidTr="00482B67">
        <w:trPr>
          <w:trHeight w:val="833"/>
        </w:trPr>
        <w:tc>
          <w:tcPr>
            <w:tcW w:w="3120" w:type="dxa"/>
            <w:shd w:val="clear" w:color="auto" w:fill="auto"/>
            <w:vAlign w:val="bottom"/>
            <w:hideMark/>
          </w:tcPr>
          <w:p w:rsidR="00482B67" w:rsidRPr="00330341" w:rsidRDefault="00482B67" w:rsidP="00AC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63" w:type="dxa"/>
            <w:shd w:val="clear" w:color="auto" w:fill="auto"/>
            <w:vAlign w:val="center"/>
            <w:hideMark/>
          </w:tcPr>
          <w:p w:rsidR="00482B67" w:rsidRPr="00330341" w:rsidRDefault="00482B67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Большое расстояние до объекта сканирования</w:t>
            </w:r>
          </w:p>
        </w:tc>
        <w:tc>
          <w:tcPr>
            <w:tcW w:w="3982" w:type="dxa"/>
            <w:shd w:val="clear" w:color="auto" w:fill="auto"/>
            <w:vAlign w:val="center"/>
            <w:hideMark/>
          </w:tcPr>
          <w:p w:rsidR="00482B67" w:rsidRPr="00330341" w:rsidRDefault="00482B67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Попробуйте выполнить сканирование с более близкого расстояния</w:t>
            </w:r>
          </w:p>
        </w:tc>
      </w:tr>
      <w:tr w:rsidR="00482B67" w:rsidRPr="00330341" w:rsidTr="00482B67">
        <w:trPr>
          <w:trHeight w:val="702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:rsidR="00482B67" w:rsidRPr="00330341" w:rsidRDefault="00482B67" w:rsidP="00AC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63" w:type="dxa"/>
            <w:shd w:val="clear" w:color="auto" w:fill="auto"/>
            <w:vAlign w:val="center"/>
            <w:hideMark/>
          </w:tcPr>
          <w:p w:rsidR="00482B67" w:rsidRPr="00330341" w:rsidRDefault="00482B67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Аккумуляторная батарея разряжена </w:t>
            </w:r>
          </w:p>
        </w:tc>
        <w:tc>
          <w:tcPr>
            <w:tcW w:w="3982" w:type="dxa"/>
            <w:shd w:val="clear" w:color="auto" w:fill="auto"/>
            <w:vAlign w:val="center"/>
            <w:hideMark/>
          </w:tcPr>
          <w:p w:rsidR="00482B67" w:rsidRPr="00330341" w:rsidRDefault="00482B67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Проверьте состояние аккумулятора</w:t>
            </w:r>
          </w:p>
        </w:tc>
      </w:tr>
      <w:tr w:rsidR="00482B67" w:rsidRPr="00330341" w:rsidTr="00482B67">
        <w:trPr>
          <w:trHeight w:val="942"/>
        </w:trPr>
        <w:tc>
          <w:tcPr>
            <w:tcW w:w="3120" w:type="dxa"/>
            <w:shd w:val="clear" w:color="auto" w:fill="auto"/>
            <w:vAlign w:val="bottom"/>
            <w:hideMark/>
          </w:tcPr>
          <w:p w:rsidR="00482B67" w:rsidRPr="00330341" w:rsidRDefault="00482B67" w:rsidP="00AC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63" w:type="dxa"/>
            <w:shd w:val="clear" w:color="auto" w:fill="auto"/>
            <w:vAlign w:val="center"/>
            <w:hideMark/>
          </w:tcPr>
          <w:p w:rsidR="00482B67" w:rsidRPr="00330341" w:rsidRDefault="00482B67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Потеря сети</w:t>
            </w:r>
          </w:p>
        </w:tc>
        <w:tc>
          <w:tcPr>
            <w:tcW w:w="3982" w:type="dxa"/>
            <w:shd w:val="clear" w:color="auto" w:fill="auto"/>
            <w:vAlign w:val="center"/>
            <w:hideMark/>
          </w:tcPr>
          <w:p w:rsidR="00482B67" w:rsidRPr="00330341" w:rsidRDefault="00482B67" w:rsidP="00AC1FDE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Дождаться восстановления сети</w:t>
            </w:r>
          </w:p>
        </w:tc>
      </w:tr>
    </w:tbl>
    <w:p w:rsidR="00482B67" w:rsidRDefault="00482B67" w:rsidP="00482B67"/>
    <w:p w:rsidR="00482B67" w:rsidRDefault="00482B67" w:rsidP="00482B67"/>
    <w:p w:rsidR="00482B67" w:rsidRDefault="00482B67" w:rsidP="00482B67">
      <w:r>
        <w:br w:type="page"/>
      </w:r>
    </w:p>
    <w:p w:rsidR="00482B67" w:rsidRDefault="00482B67" w:rsidP="00294D44">
      <w:pPr>
        <w:pStyle w:val="12"/>
      </w:pPr>
      <w:bookmarkStart w:id="60" w:name="_Toc98523773"/>
      <w:r>
        <w:lastRenderedPageBreak/>
        <w:t>6.3 В</w:t>
      </w:r>
      <w:r w:rsidRPr="001C4F4E">
        <w:t>озможные ошибки в МЕ</w:t>
      </w:r>
      <w:r w:rsidRPr="001F798F">
        <w:rPr>
          <w:lang w:val="en-US"/>
        </w:rPr>
        <w:t>S</w:t>
      </w:r>
      <w:bookmarkEnd w:id="60"/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127"/>
        <w:gridCol w:w="2835"/>
        <w:gridCol w:w="2976"/>
      </w:tblGrid>
      <w:tr w:rsidR="00482B67" w:rsidRPr="000362E2" w:rsidTr="00B96393">
        <w:trPr>
          <w:trHeight w:val="318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82B67" w:rsidRPr="000362E2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Проявление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482B67" w:rsidRPr="000362E2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Иллюстрация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482B67" w:rsidRPr="000362E2" w:rsidRDefault="00482B67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Возможные причины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482B67" w:rsidRPr="000362E2" w:rsidRDefault="00482B67" w:rsidP="00482B67">
            <w:pPr>
              <w:spacing w:after="0" w:line="240" w:lineRule="auto"/>
              <w:ind w:left="153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Способы устранения</w:t>
            </w:r>
          </w:p>
        </w:tc>
      </w:tr>
      <w:tr w:rsidR="00482B67" w:rsidRPr="000362E2" w:rsidTr="00B96393">
        <w:trPr>
          <w:trHeight w:val="2290"/>
        </w:trPr>
        <w:tc>
          <w:tcPr>
            <w:tcW w:w="1985" w:type="dxa"/>
            <w:shd w:val="clear" w:color="auto" w:fill="auto"/>
            <w:vAlign w:val="center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0619F3" wp14:editId="531E409D">
                  <wp:extent cx="1408612" cy="1340623"/>
                  <wp:effectExtent l="0" t="0" r="1270" b="0"/>
                  <wp:docPr id="35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131" cy="138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82B67" w:rsidRPr="008F0B58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 сырье указан неправильный паспорт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Убедитесь в правильности </w:t>
            </w: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паспорта , при необходимости обратиться к ответственному лицу</w:t>
            </w:r>
          </w:p>
        </w:tc>
      </w:tr>
      <w:tr w:rsidR="00482B67" w:rsidRPr="000362E2" w:rsidTr="00B96393">
        <w:trPr>
          <w:trHeight w:val="1177"/>
        </w:trPr>
        <w:tc>
          <w:tcPr>
            <w:tcW w:w="1985" w:type="dxa"/>
            <w:shd w:val="clear" w:color="auto" w:fill="auto"/>
            <w:vAlign w:val="center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A1AFDC" wp14:editId="37E4692F">
                  <wp:extent cx="1249680" cy="1402080"/>
                  <wp:effectExtent l="0" t="0" r="7620" b="7620"/>
                  <wp:docPr id="354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72" cy="141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Неверная ячейка хранения сырья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Проверить ячейку хранения через </w:t>
            </w:r>
            <w:r w:rsidR="00B96393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инвентаризацию</w:t>
            </w:r>
            <w:r w:rsidR="00B96393"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 Переместить сырье в правильную ячейку. При необходимости обратиться к </w:t>
            </w:r>
            <w:r w:rsidR="00B96393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ответственному</w:t>
            </w: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 лицу</w:t>
            </w:r>
          </w:p>
        </w:tc>
      </w:tr>
      <w:tr w:rsidR="00482B67" w:rsidRPr="000362E2" w:rsidTr="00B96393">
        <w:trPr>
          <w:trHeight w:val="1142"/>
        </w:trPr>
        <w:tc>
          <w:tcPr>
            <w:tcW w:w="1985" w:type="dxa"/>
            <w:shd w:val="clear" w:color="auto" w:fill="auto"/>
            <w:vAlign w:val="center"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A3F6E1" wp14:editId="3D430887">
                  <wp:extent cx="1220968" cy="1554866"/>
                  <wp:effectExtent l="0" t="0" r="0" b="7620"/>
                  <wp:docPr id="35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677" cy="158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Не пройден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металлодектор</w:t>
            </w:r>
            <w:proofErr w:type="spellEnd"/>
          </w:p>
        </w:tc>
        <w:tc>
          <w:tcPr>
            <w:tcW w:w="2976" w:type="dxa"/>
            <w:shd w:val="clear" w:color="auto" w:fill="auto"/>
            <w:noWrap/>
            <w:vAlign w:val="center"/>
          </w:tcPr>
          <w:p w:rsidR="00482B67" w:rsidRDefault="00482B67" w:rsidP="00482B6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Необходимо перед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распаллечиванием</w:t>
            </w:r>
            <w:proofErr w:type="spellEnd"/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 проверить сырье на </w:t>
            </w:r>
            <w:proofErr w:type="spellStart"/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металлодетекторе</w:t>
            </w:r>
            <w:proofErr w:type="spellEnd"/>
          </w:p>
        </w:tc>
      </w:tr>
      <w:tr w:rsidR="00482B67" w:rsidRPr="000362E2" w:rsidTr="00B96393">
        <w:trPr>
          <w:trHeight w:val="1142"/>
        </w:trPr>
        <w:tc>
          <w:tcPr>
            <w:tcW w:w="1985" w:type="dxa"/>
            <w:shd w:val="clear" w:color="auto" w:fill="auto"/>
            <w:vAlign w:val="center"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AB075F" wp14:editId="6F46A9AA">
                  <wp:extent cx="1249680" cy="1628682"/>
                  <wp:effectExtent l="0" t="0" r="7620" b="0"/>
                  <wp:docPr id="356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79" cy="166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 загружается сырье в данное оборудование</w:t>
            </w:r>
          </w:p>
        </w:tc>
        <w:tc>
          <w:tcPr>
            <w:tcW w:w="2976" w:type="dxa"/>
            <w:shd w:val="clear" w:color="auto" w:fill="auto"/>
            <w:noWrap/>
            <w:vAlign w:val="center"/>
          </w:tcPr>
          <w:p w:rsidR="00482B67" w:rsidRDefault="00482B67" w:rsidP="00482B6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Выбрать загрузку в другое оборудование</w:t>
            </w:r>
          </w:p>
        </w:tc>
      </w:tr>
      <w:tr w:rsidR="00482B67" w:rsidRPr="000362E2" w:rsidTr="00B96393">
        <w:trPr>
          <w:trHeight w:val="1142"/>
        </w:trPr>
        <w:tc>
          <w:tcPr>
            <w:tcW w:w="1985" w:type="dxa"/>
            <w:shd w:val="clear" w:color="auto" w:fill="auto"/>
            <w:vAlign w:val="center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E7DD04" wp14:editId="4E16987A">
                  <wp:extent cx="1234440" cy="1112520"/>
                  <wp:effectExtent l="0" t="0" r="3810" b="0"/>
                  <wp:docPr id="35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36" cy="11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 таре числится сырье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Очистить тару с помощью инвентаризации</w:t>
            </w:r>
          </w:p>
        </w:tc>
      </w:tr>
      <w:tr w:rsidR="00482B67" w:rsidRPr="000362E2" w:rsidTr="00B96393">
        <w:trPr>
          <w:trHeight w:val="1177"/>
        </w:trPr>
        <w:tc>
          <w:tcPr>
            <w:tcW w:w="1985" w:type="dxa"/>
            <w:shd w:val="clear" w:color="auto" w:fill="auto"/>
            <w:vAlign w:val="center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Очистка тары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E458BC" wp14:editId="7A2D0B05">
                  <wp:extent cx="1226843" cy="960120"/>
                  <wp:effectExtent l="0" t="0" r="0" b="0"/>
                  <wp:docPr id="35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062" cy="97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Нажать кнопку "Инфо"</w:t>
            </w:r>
          </w:p>
        </w:tc>
        <w:tc>
          <w:tcPr>
            <w:tcW w:w="2976" w:type="dxa"/>
            <w:shd w:val="clear" w:color="auto" w:fill="auto"/>
            <w:noWrap/>
            <w:vAlign w:val="bottom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482B67" w:rsidRPr="000362E2" w:rsidTr="00B96393">
        <w:trPr>
          <w:trHeight w:val="1142"/>
        </w:trPr>
        <w:tc>
          <w:tcPr>
            <w:tcW w:w="1985" w:type="dxa"/>
            <w:shd w:val="clear" w:color="auto" w:fill="auto"/>
            <w:vAlign w:val="bottom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0CC025" wp14:editId="5D3412B2">
                  <wp:extent cx="1286545" cy="967740"/>
                  <wp:effectExtent l="0" t="0" r="8890" b="3810"/>
                  <wp:docPr id="35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52" cy="97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Выделить сырье, нажав на наименование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482B67" w:rsidRPr="000362E2" w:rsidRDefault="00482B67" w:rsidP="00482B67">
            <w:pPr>
              <w:spacing w:after="0" w:line="240" w:lineRule="auto"/>
              <w:ind w:right="-13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Подтвердить кнопкой "ОК"</w:t>
            </w:r>
          </w:p>
        </w:tc>
      </w:tr>
      <w:tr w:rsidR="00482B67" w:rsidRPr="000362E2" w:rsidTr="00B96393">
        <w:trPr>
          <w:trHeight w:val="1142"/>
        </w:trPr>
        <w:tc>
          <w:tcPr>
            <w:tcW w:w="1985" w:type="dxa"/>
            <w:shd w:val="clear" w:color="auto" w:fill="auto"/>
            <w:vAlign w:val="bottom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BE2CE7" wp14:editId="67CD6585">
                  <wp:extent cx="1165860" cy="939975"/>
                  <wp:effectExtent l="0" t="0" r="0" b="0"/>
                  <wp:docPr id="360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284" cy="97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Нажать " Очистка"</w:t>
            </w:r>
          </w:p>
        </w:tc>
        <w:tc>
          <w:tcPr>
            <w:tcW w:w="2976" w:type="dxa"/>
            <w:shd w:val="clear" w:color="auto" w:fill="auto"/>
            <w:noWrap/>
            <w:vAlign w:val="bottom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482B67" w:rsidRPr="000362E2" w:rsidTr="00B96393">
        <w:trPr>
          <w:trHeight w:val="1177"/>
        </w:trPr>
        <w:tc>
          <w:tcPr>
            <w:tcW w:w="1985" w:type="dxa"/>
            <w:shd w:val="clear" w:color="auto" w:fill="auto"/>
            <w:vAlign w:val="bottom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BC83B8" wp14:editId="541612F8">
                  <wp:extent cx="1207763" cy="1099461"/>
                  <wp:effectExtent l="0" t="0" r="0" b="5715"/>
                  <wp:docPr id="36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667" cy="111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Нажать "Завершить"</w:t>
            </w:r>
          </w:p>
        </w:tc>
        <w:tc>
          <w:tcPr>
            <w:tcW w:w="2976" w:type="dxa"/>
            <w:shd w:val="clear" w:color="auto" w:fill="auto"/>
            <w:noWrap/>
            <w:vAlign w:val="bottom"/>
            <w:hideMark/>
          </w:tcPr>
          <w:p w:rsidR="00482B67" w:rsidRPr="000362E2" w:rsidRDefault="00482B67" w:rsidP="00482B6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82B67" w:rsidRPr="005A13DB" w:rsidRDefault="00482B67" w:rsidP="00482B67">
      <w:pPr>
        <w:jc w:val="center"/>
        <w:rPr>
          <w:lang w:val="en-US"/>
        </w:rPr>
      </w:pPr>
    </w:p>
    <w:p w:rsidR="00482B67" w:rsidRDefault="00482B67" w:rsidP="00482B67">
      <w:pPr>
        <w:ind w:right="282"/>
        <w:jc w:val="center"/>
      </w:pPr>
    </w:p>
    <w:p w:rsidR="00482B67" w:rsidRDefault="00482B67" w:rsidP="00482B67">
      <w:pPr>
        <w:jc w:val="center"/>
      </w:pPr>
    </w:p>
    <w:p w:rsidR="00482B67" w:rsidRDefault="00482B67" w:rsidP="00482B67">
      <w:pPr>
        <w:jc w:val="center"/>
      </w:pPr>
      <w:r>
        <w:br w:type="page"/>
      </w:r>
    </w:p>
    <w:p w:rsidR="00482B67" w:rsidRPr="00294D44" w:rsidRDefault="00AC1FDE" w:rsidP="00F31AB9">
      <w:pPr>
        <w:pStyle w:val="a9"/>
        <w:numPr>
          <w:ilvl w:val="0"/>
          <w:numId w:val="20"/>
        </w:numPr>
        <w:outlineLvl w:val="0"/>
        <w:rPr>
          <w:rFonts w:ascii="Verdana" w:hAnsi="Verdana"/>
          <w:b/>
          <w:sz w:val="24"/>
          <w:szCs w:val="24"/>
        </w:rPr>
      </w:pPr>
      <w:bookmarkStart w:id="61" w:name="_Toc98523774"/>
      <w:r w:rsidRPr="00294D44">
        <w:rPr>
          <w:rFonts w:ascii="Verdana" w:hAnsi="Verdana"/>
          <w:b/>
          <w:sz w:val="24"/>
          <w:szCs w:val="24"/>
        </w:rPr>
        <w:lastRenderedPageBreak/>
        <w:t>Блок Наборы специй</w:t>
      </w:r>
      <w:bookmarkEnd w:id="61"/>
    </w:p>
    <w:p w:rsidR="00AC1FDE" w:rsidRPr="00294D44" w:rsidRDefault="00AC1FDE" w:rsidP="00294D44">
      <w:pPr>
        <w:pStyle w:val="2"/>
        <w:numPr>
          <w:ilvl w:val="0"/>
          <w:numId w:val="0"/>
        </w:numPr>
        <w:ind w:firstLine="426"/>
        <w:rPr>
          <w:rFonts w:ascii="Verdana" w:hAnsi="Verdana"/>
          <w:color w:val="auto"/>
          <w:sz w:val="24"/>
          <w:szCs w:val="24"/>
        </w:rPr>
      </w:pPr>
      <w:bookmarkStart w:id="62" w:name="_Toc98523775"/>
      <w:r w:rsidRPr="00294D44">
        <w:rPr>
          <w:rFonts w:ascii="Verdana" w:hAnsi="Verdana"/>
          <w:color w:val="auto"/>
          <w:sz w:val="24"/>
          <w:szCs w:val="24"/>
        </w:rPr>
        <w:t>7.1 Работа в АРМ «Составление наборов специй (ППК)»</w:t>
      </w:r>
      <w:bookmarkEnd w:id="62"/>
    </w:p>
    <w:tbl>
      <w:tblPr>
        <w:tblW w:w="53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5"/>
        <w:gridCol w:w="1950"/>
        <w:gridCol w:w="3384"/>
        <w:gridCol w:w="1951"/>
        <w:gridCol w:w="2077"/>
      </w:tblGrid>
      <w:tr w:rsidR="00AC1FDE" w:rsidRPr="00C626C3" w:rsidTr="00AC1FDE">
        <w:trPr>
          <w:trHeight w:val="319"/>
          <w:jc w:val="center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Шаг</w:t>
            </w:r>
          </w:p>
        </w:tc>
        <w:tc>
          <w:tcPr>
            <w:tcW w:w="974" w:type="pct"/>
            <w:shd w:val="clear" w:color="auto" w:fill="auto"/>
            <w:noWrap/>
            <w:vAlign w:val="center"/>
            <w:hideMark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Действие</w:t>
            </w:r>
          </w:p>
        </w:tc>
        <w:tc>
          <w:tcPr>
            <w:tcW w:w="1691" w:type="pct"/>
            <w:shd w:val="clear" w:color="auto" w:fill="auto"/>
            <w:noWrap/>
            <w:vAlign w:val="center"/>
            <w:hideMark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Иллюстрация</w:t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1038" w:type="pct"/>
            <w:shd w:val="clear" w:color="auto" w:fill="auto"/>
            <w:noWrap/>
            <w:vAlign w:val="center"/>
            <w:hideMark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Дополнение</w:t>
            </w:r>
          </w:p>
        </w:tc>
      </w:tr>
      <w:tr w:rsidR="00AC1FDE" w:rsidRPr="00C626C3" w:rsidTr="00AC1FDE">
        <w:trPr>
          <w:trHeight w:val="639"/>
          <w:jc w:val="center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4" w:type="pct"/>
            <w:shd w:val="clear" w:color="auto" w:fill="auto"/>
            <w:noWrap/>
            <w:vAlign w:val="center"/>
            <w:hideMark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АРМа</w:t>
            </w:r>
          </w:p>
        </w:tc>
        <w:tc>
          <w:tcPr>
            <w:tcW w:w="1691" w:type="pct"/>
            <w:shd w:val="clear" w:color="auto" w:fill="auto"/>
            <w:vAlign w:val="center"/>
            <w:hideMark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E287DC" wp14:editId="268305F9">
                  <wp:extent cx="2099061" cy="739140"/>
                  <wp:effectExtent l="57150" t="57150" r="111125" b="11811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009" cy="73947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pct"/>
            <w:shd w:val="clear" w:color="auto" w:fill="auto"/>
            <w:vAlign w:val="center"/>
            <w:hideMark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АРМ «Составление набора специй (ППК)»</w:t>
            </w:r>
          </w:p>
        </w:tc>
        <w:tc>
          <w:tcPr>
            <w:tcW w:w="1038" w:type="pct"/>
            <w:shd w:val="clear" w:color="auto" w:fill="auto"/>
            <w:noWrap/>
            <w:vAlign w:val="center"/>
            <w:hideMark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AC1FDE" w:rsidRPr="00C626C3" w:rsidTr="00AC1FDE">
        <w:trPr>
          <w:trHeight w:val="520"/>
          <w:jc w:val="center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pct"/>
            <w:shd w:val="clear" w:color="auto" w:fill="auto"/>
            <w:noWrap/>
            <w:vAlign w:val="center"/>
            <w:hideMark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номенклатуры</w:t>
            </w:r>
          </w:p>
        </w:tc>
        <w:tc>
          <w:tcPr>
            <w:tcW w:w="1691" w:type="pct"/>
            <w:shd w:val="clear" w:color="auto" w:fill="auto"/>
            <w:noWrap/>
            <w:vAlign w:val="center"/>
            <w:hideMark/>
          </w:tcPr>
          <w:p w:rsidR="00AC1FDE" w:rsidRPr="003F3B71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88EF76" wp14:editId="1F5738B8">
                  <wp:extent cx="1962150" cy="1103462"/>
                  <wp:effectExtent l="57150" t="57150" r="114300" b="116205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531" cy="110648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pct"/>
            <w:shd w:val="clear" w:color="auto" w:fill="auto"/>
            <w:noWrap/>
            <w:vAlign w:val="center"/>
            <w:hideMark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номенклатуры, для которой будет сбор специй</w:t>
            </w:r>
          </w:p>
        </w:tc>
        <w:tc>
          <w:tcPr>
            <w:tcW w:w="1038" w:type="pct"/>
            <w:shd w:val="clear" w:color="auto" w:fill="auto"/>
            <w:noWrap/>
            <w:vAlign w:val="center"/>
            <w:hideMark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«ОК»</w:t>
            </w:r>
          </w:p>
        </w:tc>
      </w:tr>
      <w:tr w:rsidR="00AC1FDE" w:rsidRPr="00C626C3" w:rsidTr="00AC1FDE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задания и номера замеса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4550E8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279CD1" wp14:editId="3AB8040C">
                  <wp:extent cx="1973580" cy="1109890"/>
                  <wp:effectExtent l="57150" t="57150" r="121920" b="109855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693" cy="1112203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задание и номер замеса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AC1FDE" w:rsidRPr="00C626C3" w:rsidTr="00AC1FDE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направления движения и ячейки-приемника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801F98" wp14:editId="0E48DEE4">
                  <wp:extent cx="1952625" cy="1086292"/>
                  <wp:effectExtent l="57150" t="57150" r="104775" b="11430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000" cy="108817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направления движения и ячейки-приемника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AC1FDE" w:rsidRPr="00C626C3" w:rsidTr="00AC1FDE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Тарирование тары приемника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ind w:right="210" w:hanging="1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B8E0C" wp14:editId="16A52533">
                  <wp:extent cx="1997757" cy="1525905"/>
                  <wp:effectExtent l="57150" t="57150" r="116840" b="112395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275" cy="152706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Дождаться стабилизации веса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4550E8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«Ок»</w:t>
            </w:r>
          </w:p>
        </w:tc>
      </w:tr>
      <w:tr w:rsidR="00AC1FDE" w:rsidRPr="00C626C3" w:rsidTr="00AC1FDE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Сканирование тары со специями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ind w:hanging="1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90C9E7" wp14:editId="459E7B7C">
                  <wp:extent cx="2124075" cy="1211659"/>
                  <wp:effectExtent l="57150" t="57150" r="104775" b="121920"/>
                  <wp:docPr id="366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16" cy="121561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Отсканировать штрих-код специи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C1FDE" w:rsidRPr="00C626C3" w:rsidTr="00AC1FDE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2C3D8F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Взвешивание специи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4550E8" w:rsidRDefault="00AC1FDE" w:rsidP="00AC1FDE">
            <w:pPr>
              <w:spacing w:after="0" w:line="240" w:lineRule="auto"/>
              <w:ind w:hanging="160"/>
              <w:jc w:val="center"/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F41258" wp14:editId="0D70B30E">
                  <wp:extent cx="2124075" cy="1138225"/>
                  <wp:effectExtent l="57150" t="57150" r="104775" b="119380"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66" cy="114015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Наб</w:t>
            </w:r>
            <w:r w:rsidRPr="00D21216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ра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ть необходимое количество специи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C1FDE" w:rsidRPr="00C626C3" w:rsidTr="00AC1FDE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4550E8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Добавление из другой тары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4550E8" w:rsidRDefault="00AC1FDE" w:rsidP="00AC1FDE">
            <w:pPr>
              <w:spacing w:after="0" w:line="240" w:lineRule="auto"/>
              <w:ind w:hanging="160"/>
              <w:jc w:val="center"/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91E7F1" wp14:editId="737BE9CE">
                  <wp:extent cx="2095500" cy="1086690"/>
                  <wp:effectExtent l="57150" t="57150" r="114300" b="113665"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36" cy="108831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A061F6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D21216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кнопку «Добавить из другой тары» (пакета)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C1FDE" w:rsidRPr="00C626C3" w:rsidTr="00AC1FDE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ind w:hanging="1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C57B32" wp14:editId="7A1414A3">
                  <wp:extent cx="2129453" cy="1666875"/>
                  <wp:effectExtent l="57150" t="57150" r="118745" b="104775"/>
                  <wp:docPr id="369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188" cy="166901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D21216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«Да» или «Нет»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C1FDE" w:rsidRPr="00C626C3" w:rsidTr="00AC1FDE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ind w:hanging="1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68AB92" wp14:editId="1D8AF1B5">
                  <wp:extent cx="2143125" cy="1229935"/>
                  <wp:effectExtent l="57150" t="57150" r="104775" b="123190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077" cy="123392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Аналогично пунктам 6 – 7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C1FDE" w:rsidRPr="00C626C3" w:rsidTr="00AC1FDE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4550E8" w:rsidRDefault="00AC1FDE" w:rsidP="00AC1FDE">
            <w:pPr>
              <w:spacing w:after="0" w:line="240" w:lineRule="auto"/>
              <w:ind w:hanging="160"/>
              <w:jc w:val="center"/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67755B" wp14:editId="7A0E24A2">
                  <wp:extent cx="2095500" cy="1079445"/>
                  <wp:effectExtent l="57150" t="57150" r="114300" b="121285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797" cy="108526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Верхняя и нижняя шкалы должны быть зеленого цвета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Когда обе шкалы зеленые нажимаем кнопку «ОК»</w:t>
            </w:r>
          </w:p>
        </w:tc>
      </w:tr>
      <w:tr w:rsidR="00AC1FDE" w:rsidRPr="00C626C3" w:rsidTr="00AC1FDE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Подбор другой специи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ind w:hanging="1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A04F5E" wp14:editId="20118E03">
                  <wp:extent cx="2105025" cy="1146211"/>
                  <wp:effectExtent l="57150" t="57150" r="104775" b="111125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15" cy="115208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Аналогично пунктам 6 – 9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C1FDE" w:rsidRPr="00C626C3" w:rsidTr="00AC1FDE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Смена тары (пакета)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ind w:hanging="1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81B9CB" wp14:editId="77C17D21">
                  <wp:extent cx="2111019" cy="1181100"/>
                  <wp:effectExtent l="57150" t="57150" r="118110" b="114300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06" cy="118198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«Новая тара»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Аналогично пунктам 6 – 9</w:t>
            </w:r>
          </w:p>
        </w:tc>
      </w:tr>
      <w:tr w:rsidR="00AC1FDE" w:rsidRPr="00C626C3" w:rsidTr="00AC1FDE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действий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ind w:hanging="1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EA59C4" wp14:editId="3D829AEE">
                  <wp:extent cx="2110740" cy="1070269"/>
                  <wp:effectExtent l="57150" t="57150" r="118110" b="111125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419" cy="107264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C626C3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необходимые действия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FDE" w:rsidRPr="00874A06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напечатать паспорт или перейти к заданию</w:t>
            </w:r>
          </w:p>
        </w:tc>
      </w:tr>
    </w:tbl>
    <w:p w:rsidR="00AC1FDE" w:rsidRDefault="00ED5CC1" w:rsidP="00ED5CC1">
      <w:pPr>
        <w:tabs>
          <w:tab w:val="left" w:pos="4851"/>
          <w:tab w:val="left" w:pos="10131"/>
        </w:tabs>
      </w:pPr>
      <w:r>
        <w:tab/>
      </w:r>
    </w:p>
    <w:p w:rsidR="00AC1FDE" w:rsidRDefault="00ED5CC1" w:rsidP="00294D44">
      <w:pPr>
        <w:pStyle w:val="12"/>
      </w:pPr>
      <w:bookmarkStart w:id="63" w:name="_Toc58510554"/>
      <w:bookmarkStart w:id="64" w:name="_Toc98523776"/>
      <w:r>
        <w:t xml:space="preserve">7.2 </w:t>
      </w:r>
      <w:r w:rsidR="00AC1FDE">
        <w:t>В</w:t>
      </w:r>
      <w:r w:rsidR="00AC1FDE" w:rsidRPr="001C4F4E">
        <w:t>озможные ошибки в МЕ</w:t>
      </w:r>
      <w:r w:rsidR="00AC1FDE" w:rsidRPr="001F798F">
        <w:rPr>
          <w:lang w:val="en-US"/>
        </w:rPr>
        <w:t>S</w:t>
      </w:r>
      <w:bookmarkEnd w:id="63"/>
      <w:bookmarkEnd w:id="64"/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121"/>
        <w:gridCol w:w="2835"/>
        <w:gridCol w:w="3118"/>
      </w:tblGrid>
      <w:tr w:rsidR="00AC1FDE" w:rsidRPr="000362E2" w:rsidTr="00ED5CC1">
        <w:trPr>
          <w:trHeight w:val="318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AC1FDE" w:rsidRPr="000362E2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Проявление</w:t>
            </w:r>
          </w:p>
        </w:tc>
        <w:tc>
          <w:tcPr>
            <w:tcW w:w="2121" w:type="dxa"/>
            <w:shd w:val="clear" w:color="auto" w:fill="auto"/>
            <w:noWrap/>
            <w:vAlign w:val="center"/>
            <w:hideMark/>
          </w:tcPr>
          <w:p w:rsidR="00AC1FDE" w:rsidRPr="000362E2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Иллюстрация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C1FDE" w:rsidRPr="000362E2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Возможные причины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AC1FDE" w:rsidRPr="000362E2" w:rsidRDefault="00AC1FDE" w:rsidP="00ED5CC1">
            <w:pPr>
              <w:spacing w:after="0" w:line="240" w:lineRule="auto"/>
              <w:ind w:left="153" w:right="-73" w:hanging="265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Способы устранения</w:t>
            </w:r>
          </w:p>
        </w:tc>
      </w:tr>
      <w:tr w:rsidR="00AC1FDE" w:rsidRPr="000362E2" w:rsidTr="00ED5CC1">
        <w:trPr>
          <w:trHeight w:val="1177"/>
          <w:jc w:val="center"/>
        </w:trPr>
        <w:tc>
          <w:tcPr>
            <w:tcW w:w="2127" w:type="dxa"/>
            <w:shd w:val="clear" w:color="auto" w:fill="auto"/>
            <w:vAlign w:val="center"/>
            <w:hideMark/>
          </w:tcPr>
          <w:p w:rsidR="00AC1FDE" w:rsidRPr="000362E2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121" w:type="dxa"/>
            <w:shd w:val="clear" w:color="auto" w:fill="auto"/>
            <w:vAlign w:val="center"/>
            <w:hideMark/>
          </w:tcPr>
          <w:p w:rsidR="00AC1FDE" w:rsidRPr="000362E2" w:rsidRDefault="00AC1FDE" w:rsidP="00ED5CC1">
            <w:pPr>
              <w:spacing w:after="0" w:line="240" w:lineRule="auto"/>
              <w:ind w:hanging="105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7E776C" wp14:editId="4CB857B4">
                  <wp:extent cx="1285512" cy="1009816"/>
                  <wp:effectExtent l="57150" t="57150" r="105410" b="114300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289" cy="102142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C1FDE" w:rsidRPr="000362E2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Неверная ячейка хранения сырья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AC1FDE" w:rsidRPr="000362E2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Проверить ячейку хранения через инвентаризацию. Переместить сырье в правильную ячейку. При необходимости обратиться к ответственному лицу</w:t>
            </w:r>
          </w:p>
        </w:tc>
      </w:tr>
      <w:tr w:rsidR="00AC1FDE" w:rsidRPr="000362E2" w:rsidTr="00ED5CC1">
        <w:trPr>
          <w:trHeight w:val="2275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AC1FDE" w:rsidRDefault="00AC1FDE" w:rsidP="00ED5CC1">
            <w:pPr>
              <w:spacing w:after="0" w:line="240" w:lineRule="auto"/>
              <w:ind w:hanging="10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097CB1" wp14:editId="22016626">
                  <wp:extent cx="1435735" cy="1120140"/>
                  <wp:effectExtent l="0" t="0" r="0" b="3810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C1FDE" w:rsidRPr="000362E2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Использование номенклатуры специи не по заданию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Проверить номенклатуру специй</w:t>
            </w:r>
          </w:p>
        </w:tc>
      </w:tr>
      <w:tr w:rsidR="00AC1FDE" w:rsidRPr="000362E2" w:rsidTr="00ED5CC1">
        <w:trPr>
          <w:trHeight w:val="114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C1FDE" w:rsidRPr="000362E2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AC1FDE" w:rsidRPr="000362E2" w:rsidRDefault="00AC1FDE" w:rsidP="00ED5CC1">
            <w:pPr>
              <w:spacing w:after="0" w:line="240" w:lineRule="auto"/>
              <w:ind w:hanging="105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AB87D19" wp14:editId="02A3F1E4">
                  <wp:extent cx="1284136" cy="1009816"/>
                  <wp:effectExtent l="57150" t="57150" r="106680" b="114300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02.11.6.png"/>
                          <pic:cNvPicPr/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821" cy="1012713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C1FDE" w:rsidRPr="00064781" w:rsidRDefault="00AC1FDE" w:rsidP="00AC1FD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Нет остатков по таре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AC1FDE" w:rsidRDefault="00AC1FDE" w:rsidP="00AC1FD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Проверить остатки по таре с помощью АРМа «Инвентаризации», при необходимости обратиться к ответственному лицу</w:t>
            </w:r>
          </w:p>
        </w:tc>
      </w:tr>
    </w:tbl>
    <w:p w:rsidR="00AC1FDE" w:rsidRDefault="00AC1FDE" w:rsidP="00ED5CC1"/>
    <w:p w:rsidR="00ED5CC1" w:rsidRDefault="00ED5CC1" w:rsidP="00ED5CC1"/>
    <w:p w:rsidR="00ED5CC1" w:rsidRDefault="00ED5CC1" w:rsidP="00ED5CC1"/>
    <w:p w:rsidR="00ED5CC1" w:rsidRDefault="00ED5CC1" w:rsidP="00ED5CC1"/>
    <w:p w:rsidR="00ED5CC1" w:rsidRDefault="00ED5CC1" w:rsidP="00ED5CC1"/>
    <w:p w:rsidR="00ED5CC1" w:rsidRPr="00294D44" w:rsidRDefault="00ED5CC1" w:rsidP="00F31AB9">
      <w:pPr>
        <w:pStyle w:val="a9"/>
        <w:numPr>
          <w:ilvl w:val="0"/>
          <w:numId w:val="20"/>
        </w:numPr>
        <w:outlineLvl w:val="0"/>
        <w:rPr>
          <w:rFonts w:ascii="Verdana" w:hAnsi="Verdana"/>
          <w:b/>
          <w:sz w:val="24"/>
          <w:szCs w:val="24"/>
          <w:lang w:val="en-US"/>
        </w:rPr>
      </w:pPr>
      <w:bookmarkStart w:id="65" w:name="_Toc98523777"/>
      <w:r w:rsidRPr="00294D44">
        <w:rPr>
          <w:rFonts w:ascii="Verdana" w:hAnsi="Verdana"/>
          <w:b/>
          <w:sz w:val="24"/>
          <w:szCs w:val="24"/>
        </w:rPr>
        <w:lastRenderedPageBreak/>
        <w:t xml:space="preserve">Блок </w:t>
      </w:r>
      <w:r w:rsidR="00F31AB9" w:rsidRPr="00294D44">
        <w:rPr>
          <w:rFonts w:ascii="Verdana" w:hAnsi="Verdana"/>
          <w:b/>
          <w:sz w:val="24"/>
          <w:szCs w:val="24"/>
        </w:rPr>
        <w:t>Измельчение</w:t>
      </w:r>
      <w:bookmarkEnd w:id="65"/>
    </w:p>
    <w:p w:rsidR="00ED5CC1" w:rsidRPr="00294D44" w:rsidRDefault="00F00140" w:rsidP="00294D44">
      <w:pPr>
        <w:pStyle w:val="2"/>
        <w:numPr>
          <w:ilvl w:val="0"/>
          <w:numId w:val="0"/>
        </w:numPr>
        <w:ind w:firstLine="426"/>
        <w:rPr>
          <w:rFonts w:ascii="Verdana" w:hAnsi="Verdana"/>
          <w:color w:val="auto"/>
          <w:sz w:val="24"/>
          <w:szCs w:val="24"/>
        </w:rPr>
      </w:pPr>
      <w:bookmarkStart w:id="66" w:name="_Toc91667501"/>
      <w:bookmarkStart w:id="67" w:name="_Toc98523778"/>
      <w:r w:rsidRPr="00294D44">
        <w:rPr>
          <w:rFonts w:ascii="Verdana" w:hAnsi="Verdana"/>
          <w:color w:val="auto"/>
          <w:sz w:val="24"/>
          <w:szCs w:val="24"/>
        </w:rPr>
        <w:t xml:space="preserve">8.1 </w:t>
      </w:r>
      <w:r w:rsidR="00ED5CC1" w:rsidRPr="00294D44">
        <w:rPr>
          <w:rFonts w:ascii="Verdana" w:hAnsi="Verdana"/>
          <w:color w:val="auto"/>
          <w:sz w:val="24"/>
          <w:szCs w:val="24"/>
        </w:rPr>
        <w:t>Работа на волчке (загрузка и выгрузка сырья) (ТСД)</w:t>
      </w:r>
      <w:bookmarkEnd w:id="66"/>
      <w:bookmarkEnd w:id="67"/>
      <w:r w:rsidR="00ED5CC1" w:rsidRPr="00294D44">
        <w:rPr>
          <w:rFonts w:ascii="Verdana" w:hAnsi="Verdana"/>
          <w:color w:val="auto"/>
          <w:sz w:val="24"/>
          <w:szCs w:val="24"/>
        </w:rPr>
        <w:t xml:space="preserve">                                           </w:t>
      </w:r>
    </w:p>
    <w:tbl>
      <w:tblPr>
        <w:tblW w:w="1006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"/>
        <w:gridCol w:w="1843"/>
        <w:gridCol w:w="2693"/>
        <w:gridCol w:w="2410"/>
        <w:gridCol w:w="2409"/>
      </w:tblGrid>
      <w:tr w:rsidR="00ED5CC1" w:rsidRPr="00C626C3" w:rsidTr="00F00140">
        <w:trPr>
          <w:trHeight w:val="319"/>
        </w:trPr>
        <w:tc>
          <w:tcPr>
            <w:tcW w:w="705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Шаг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Действие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Иллюстрация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Дополнение</w:t>
            </w:r>
          </w:p>
        </w:tc>
      </w:tr>
      <w:tr w:rsidR="00ED5CC1" w:rsidRPr="00C626C3" w:rsidTr="00F00140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АРМа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ED5CC1" w:rsidRPr="00C626C3" w:rsidRDefault="00ED5CC1" w:rsidP="00F00140">
            <w:pPr>
              <w:tabs>
                <w:tab w:val="left" w:pos="-636"/>
              </w:tabs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66836814" wp14:editId="5A3CC692">
                  <wp:simplePos x="0" y="0"/>
                  <wp:positionH relativeFrom="margin">
                    <wp:posOffset>102235</wp:posOffset>
                  </wp:positionH>
                  <wp:positionV relativeFrom="paragraph">
                    <wp:posOffset>121285</wp:posOffset>
                  </wp:positionV>
                  <wp:extent cx="1684020" cy="1318260"/>
                  <wp:effectExtent l="57150" t="57150" r="106680" b="110490"/>
                  <wp:wrapSquare wrapText="bothSides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7"/>
                          <a:stretch/>
                        </pic:blipFill>
                        <pic:spPr bwMode="auto">
                          <a:xfrm>
                            <a:off x="0" y="0"/>
                            <a:ext cx="1684020" cy="1318260"/>
                          </a:xfrm>
                          <a:prstGeom prst="rect">
                            <a:avLst/>
                          </a:prstGeom>
                          <a:ln w="1905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D5CC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АРМ "Загрузить в оборудование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"Загрузить в оборудование"</w:t>
            </w:r>
          </w:p>
        </w:tc>
      </w:tr>
      <w:tr w:rsidR="00ED5CC1" w:rsidRPr="00C626C3" w:rsidTr="00F00140">
        <w:trPr>
          <w:trHeight w:val="520"/>
        </w:trPr>
        <w:tc>
          <w:tcPr>
            <w:tcW w:w="705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Выбор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оборудования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ind w:hanging="105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9AB0D1" wp14:editId="117E43B4">
                  <wp:extent cx="1630680" cy="1758554"/>
                  <wp:effectExtent l="57150" t="57150" r="121920" b="108585"/>
                  <wp:docPr id="133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Рисунок 132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537" cy="176271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«Волчок»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ED5CC1" w:rsidRPr="00C626C3" w:rsidTr="00F00140">
        <w:trPr>
          <w:trHeight w:val="959"/>
        </w:trPr>
        <w:tc>
          <w:tcPr>
            <w:tcW w:w="705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Загрузка сырья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ind w:hanging="105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F81AF2" wp14:editId="502E857D">
                  <wp:extent cx="1716877" cy="2133600"/>
                  <wp:effectExtent l="57150" t="57150" r="112395" b="114300"/>
                  <wp:docPr id="134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133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940" cy="213740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Отсканировать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тару с сырьем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Навести сканер ТСД на штрих-код на паспорте сырья и нажать кнопку на рукоятке ТСД</w:t>
            </w:r>
          </w:p>
        </w:tc>
      </w:tr>
      <w:tr w:rsidR="00ED5CC1" w:rsidRPr="00C626C3" w:rsidTr="00F00140">
        <w:trPr>
          <w:trHeight w:val="1507"/>
        </w:trPr>
        <w:tc>
          <w:tcPr>
            <w:tcW w:w="705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ind w:hanging="247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C3E281" wp14:editId="2CD53D64">
                  <wp:extent cx="1729740" cy="1691640"/>
                  <wp:effectExtent l="57150" t="57150" r="118110" b="118110"/>
                  <wp:docPr id="135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Рисунок 1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4"/>
                          <a:srcRect t="5128"/>
                          <a:stretch/>
                        </pic:blipFill>
                        <pic:spPr bwMode="auto">
                          <a:xfrm>
                            <a:off x="0" y="0"/>
                            <a:ext cx="1746612" cy="170814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«Загрузить»</w:t>
            </w:r>
          </w:p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ED5CC1" w:rsidRPr="00C626C3" w:rsidTr="00F00140">
        <w:trPr>
          <w:trHeight w:val="3229"/>
        </w:trPr>
        <w:tc>
          <w:tcPr>
            <w:tcW w:w="705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выходного продукта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ind w:hanging="247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A0E698" wp14:editId="36BB10B6">
                  <wp:extent cx="1950720" cy="1552029"/>
                  <wp:effectExtent l="57150" t="57150" r="106680" b="105410"/>
                  <wp:docPr id="136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Рисунок 135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365" cy="1554133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строку с необходимой номенклатурой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ED5CC1" w:rsidRPr="00C626C3" w:rsidTr="00F00140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Технологическая операция начинается автоматически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ind w:hanging="105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7CF880" wp14:editId="72560CEE">
                  <wp:extent cx="1821180" cy="1518262"/>
                  <wp:effectExtent l="57150" t="57150" r="121920" b="120650"/>
                  <wp:docPr id="137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Рисунок 136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581" cy="1521097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ED5CC1" w:rsidRPr="00874A06" w:rsidRDefault="00ED5CC1" w:rsidP="00F00140">
            <w:pPr>
              <w:spacing w:after="0" w:line="240" w:lineRule="auto"/>
              <w:ind w:left="34" w:right="317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ED5CC1" w:rsidRPr="00C626C3" w:rsidTr="00F00140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  <w:hideMark/>
          </w:tcPr>
          <w:p w:rsidR="00ED5CC1" w:rsidRPr="0023758F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Выгрузка сырья из волчка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ind w:hanging="105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3AFCC5" wp14:editId="74000A93">
                  <wp:extent cx="1912620" cy="1574645"/>
                  <wp:effectExtent l="57150" t="57150" r="106680" b="121285"/>
                  <wp:docPr id="138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Рисунок 137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80" cy="1576753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ED5CC1" w:rsidRPr="00A061F6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«Перейти к выгрузке»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ED5CC1" w:rsidRPr="00C626C3" w:rsidTr="00F00140">
        <w:trPr>
          <w:trHeight w:val="899"/>
        </w:trPr>
        <w:tc>
          <w:tcPr>
            <w:tcW w:w="705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ind w:hanging="105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object w:dxaOrig="2796" w:dyaOrig="37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5.8pt;height:127.8pt" o:ole="">
                  <v:imagedata r:id="rId218" o:title=""/>
                </v:shape>
                <o:OLEObject Type="Embed" ProgID="PBrush" ShapeID="_x0000_i1025" DrawAspect="Content" ObjectID="_1709136564" r:id="rId219"/>
              </w:objec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способ перекладки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ED5CC1" w:rsidRPr="00C626C3" w:rsidTr="00F00140">
        <w:trPr>
          <w:trHeight w:val="1278"/>
        </w:trPr>
        <w:tc>
          <w:tcPr>
            <w:tcW w:w="705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Без взвешивания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ind w:hanging="105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A290A7" wp14:editId="37943C32">
                  <wp:extent cx="1881058" cy="1562100"/>
                  <wp:effectExtent l="57150" t="57150" r="119380" b="114300"/>
                  <wp:docPr id="141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Рисунок 140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524" cy="157079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ind w:right="3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«Без взвешивания»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ED5CC1" w:rsidRPr="00C626C3" w:rsidTr="00F00140">
        <w:trPr>
          <w:trHeight w:val="568"/>
        </w:trPr>
        <w:tc>
          <w:tcPr>
            <w:tcW w:w="705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4А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тары-приемника( в нее выгружается сырье)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ind w:hanging="105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D628B9" wp14:editId="4EE523E3">
                  <wp:extent cx="1691640" cy="1759583"/>
                  <wp:effectExtent l="57150" t="57150" r="118110" b="107950"/>
                  <wp:docPr id="142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Рисунок 141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870" cy="177334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Отсканировать штрих-код тары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ED5CC1" w:rsidRPr="00C626C3" w:rsidTr="00F00140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направления движения и ячейки-приемника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ind w:hanging="105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9E9DC5" wp14:editId="2B177465">
                  <wp:extent cx="1869706" cy="1325880"/>
                  <wp:effectExtent l="57150" t="57150" r="111760" b="121920"/>
                  <wp:docPr id="147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Рисунок 146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519" cy="132787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Cs w:val="24"/>
                <w:lang w:eastAsia="ru-RU"/>
              </w:rPr>
              <w:t>Проверить правильность заполнения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ED5CC1" w:rsidRPr="00C626C3" w:rsidTr="00F00140">
        <w:trPr>
          <w:trHeight w:val="639"/>
        </w:trPr>
        <w:tc>
          <w:tcPr>
            <w:tcW w:w="705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Продолжить выгрузку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ind w:hanging="105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D91AC3" wp14:editId="4CE47D09">
                  <wp:extent cx="1790676" cy="1699260"/>
                  <wp:effectExtent l="57150" t="57150" r="114935" b="110490"/>
                  <wp:docPr id="148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Рисунок 147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576" cy="170675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«Продолжить выгрузку»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ED5CC1" w:rsidRPr="00C626C3" w:rsidTr="00F00140">
        <w:trPr>
          <w:trHeight w:val="674"/>
        </w:trPr>
        <w:tc>
          <w:tcPr>
            <w:tcW w:w="705" w:type="dxa"/>
            <w:shd w:val="clear" w:color="auto" w:fill="auto"/>
            <w:noWrap/>
            <w:vAlign w:val="center"/>
          </w:tcPr>
          <w:p w:rsidR="00ED5CC1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ED5CC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Завершить выгрузку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D5CC1" w:rsidRDefault="00ED5CC1" w:rsidP="00F00140">
            <w:pPr>
              <w:spacing w:after="0" w:line="240" w:lineRule="auto"/>
              <w:ind w:hanging="24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9DA612" wp14:editId="5EF8FEA4">
                  <wp:extent cx="1790676" cy="1699260"/>
                  <wp:effectExtent l="57150" t="57150" r="114935" b="110490"/>
                  <wp:docPr id="379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Рисунок 147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576" cy="170675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ED5CC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«Оборудование пусто»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ED5CC1" w:rsidRPr="00C626C3" w:rsidTr="00F00140">
        <w:trPr>
          <w:trHeight w:val="674"/>
        </w:trPr>
        <w:tc>
          <w:tcPr>
            <w:tcW w:w="705" w:type="dxa"/>
            <w:shd w:val="clear" w:color="auto" w:fill="auto"/>
            <w:noWrap/>
            <w:vAlign w:val="center"/>
          </w:tcPr>
          <w:p w:rsidR="00ED5CC1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ED5CC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Взвесить брутто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D5CC1" w:rsidRDefault="00ED5CC1" w:rsidP="00F00140">
            <w:pPr>
              <w:spacing w:after="0" w:line="240" w:lineRule="auto"/>
              <w:ind w:hanging="10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4DCE65" wp14:editId="70F3B2FC">
                  <wp:extent cx="1920240" cy="1660628"/>
                  <wp:effectExtent l="57150" t="57150" r="118110" b="111125"/>
                  <wp:docPr id="150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Рисунок 149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873" cy="166377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ED5CC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«Взвесить брутто»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ED5CC1" w:rsidRPr="00C626C3" w:rsidTr="00F00140">
        <w:trPr>
          <w:trHeight w:val="674"/>
        </w:trPr>
        <w:tc>
          <w:tcPr>
            <w:tcW w:w="705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4Б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тару –приемник (в нее будет выгружаться сырье)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ind w:hanging="105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265386" wp14:editId="695F1DC2">
                  <wp:extent cx="1691640" cy="1759583"/>
                  <wp:effectExtent l="57150" t="57150" r="118110" b="107950"/>
                  <wp:docPr id="380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Рисунок 141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870" cy="177334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Отсканировать штрих-код тары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ED5CC1" w:rsidRPr="00C626C3" w:rsidTr="00F00140">
        <w:trPr>
          <w:trHeight w:val="674"/>
        </w:trPr>
        <w:tc>
          <w:tcPr>
            <w:tcW w:w="705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4Б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Взвешивание сырья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ind w:hanging="105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0592C4" wp14:editId="4DDC2346">
                  <wp:extent cx="1699260" cy="1731201"/>
                  <wp:effectExtent l="57150" t="57150" r="110490" b="116840"/>
                  <wp:docPr id="153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Рисунок 152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893" cy="173795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Зафиксировать вес сырья , проверить правильность заполнения веса тары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ED5CC1" w:rsidRPr="00C626C3" w:rsidTr="00F00140">
        <w:trPr>
          <w:trHeight w:val="674"/>
        </w:trPr>
        <w:tc>
          <w:tcPr>
            <w:tcW w:w="705" w:type="dxa"/>
            <w:shd w:val="clear" w:color="auto" w:fill="auto"/>
            <w:noWrap/>
            <w:vAlign w:val="center"/>
            <w:hideMark/>
          </w:tcPr>
          <w:p w:rsidR="00ED5CC1" w:rsidRPr="00920054" w:rsidRDefault="00ED5CC1" w:rsidP="003A4BB3">
            <w:pPr>
              <w:spacing w:after="0" w:line="240" w:lineRule="auto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702031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4Б</w:t>
            </w:r>
          </w:p>
          <w:p w:rsidR="00ED5CC1" w:rsidRPr="00C626C3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D5CC1" w:rsidRPr="00874A06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направление движения и ячейку-приемник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ind w:hanging="247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420582" wp14:editId="2CD9F956">
                  <wp:extent cx="1869440" cy="1478280"/>
                  <wp:effectExtent l="57150" t="57150" r="111760" b="121920"/>
                  <wp:docPr id="381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Рисунок 146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521" cy="148071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Проверить правильность заполнения направления движения и ячейки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ED5CC1" w:rsidRPr="00C626C3" w:rsidTr="00F00140">
        <w:trPr>
          <w:trHeight w:val="674"/>
        </w:trPr>
        <w:tc>
          <w:tcPr>
            <w:tcW w:w="705" w:type="dxa"/>
            <w:shd w:val="clear" w:color="auto" w:fill="auto"/>
            <w:noWrap/>
            <w:vAlign w:val="center"/>
          </w:tcPr>
          <w:p w:rsidR="00ED5CC1" w:rsidRPr="00702031" w:rsidRDefault="00ED5CC1" w:rsidP="003A4BB3">
            <w:pPr>
              <w:spacing w:after="0" w:line="240" w:lineRule="auto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ED5CC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Закончить выгрузку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ED5CC1" w:rsidRDefault="00ED5CC1" w:rsidP="00F00140">
            <w:pPr>
              <w:spacing w:after="0" w:line="240" w:lineRule="auto"/>
              <w:ind w:hanging="24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3F190E" wp14:editId="2CB10C7F">
                  <wp:extent cx="1790700" cy="1920266"/>
                  <wp:effectExtent l="57150" t="57150" r="114300" b="118110"/>
                  <wp:docPr id="382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Рисунок 147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285" cy="192411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ED5CC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«Оборудование пусто»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ED5CC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ED5CC1" w:rsidRPr="00C626C3" w:rsidTr="00F00140">
        <w:trPr>
          <w:trHeight w:val="1184"/>
        </w:trPr>
        <w:tc>
          <w:tcPr>
            <w:tcW w:w="705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4Б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Сообщение о величине отклонений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ind w:hanging="105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3938E2" wp14:editId="7147FA49">
                  <wp:extent cx="1775460" cy="1854984"/>
                  <wp:effectExtent l="57150" t="57150" r="110490" b="107315"/>
                  <wp:docPr id="154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Рисунок 153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74" cy="186565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ED5CC1" w:rsidRPr="00C626C3" w:rsidTr="00F00140">
        <w:trPr>
          <w:trHeight w:val="959"/>
        </w:trPr>
        <w:tc>
          <w:tcPr>
            <w:tcW w:w="705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Указать причину отклонений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ED5CC1" w:rsidRPr="00C626C3" w:rsidRDefault="00ED5CC1" w:rsidP="000179A4">
            <w:pPr>
              <w:spacing w:after="0" w:line="240" w:lineRule="auto"/>
              <w:ind w:hanging="247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59A798" wp14:editId="177F73C6">
                  <wp:extent cx="1775500" cy="1569720"/>
                  <wp:effectExtent l="57150" t="57150" r="110490" b="106680"/>
                  <wp:docPr id="155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Рисунок 154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447" cy="157409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«Не указана» и из списка выбрать причину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  <w:tr w:rsidR="00ED5CC1" w:rsidRPr="00C626C3" w:rsidTr="00F00140">
        <w:trPr>
          <w:trHeight w:val="674"/>
        </w:trPr>
        <w:tc>
          <w:tcPr>
            <w:tcW w:w="705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Изменения сохранены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ind w:hanging="105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8928A8" wp14:editId="1BE97193">
                  <wp:extent cx="1793442" cy="1402080"/>
                  <wp:effectExtent l="57150" t="57150" r="111760" b="121920"/>
                  <wp:docPr id="156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Рисунок 155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860" cy="140397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ED5CC1" w:rsidRPr="00C626C3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ED5CC1" w:rsidRDefault="00ED5CC1" w:rsidP="00F00140">
      <w:pPr>
        <w:tabs>
          <w:tab w:val="left" w:pos="4851"/>
          <w:tab w:val="left" w:pos="10131"/>
        </w:tabs>
        <w:jc w:val="center"/>
      </w:pPr>
    </w:p>
    <w:p w:rsidR="00ED5CC1" w:rsidRDefault="00ED5CC1" w:rsidP="00F00140">
      <w:pPr>
        <w:jc w:val="center"/>
      </w:pPr>
      <w:r>
        <w:br w:type="page"/>
      </w:r>
    </w:p>
    <w:p w:rsidR="00ED5CC1" w:rsidRDefault="00F00140" w:rsidP="00294D44">
      <w:pPr>
        <w:pStyle w:val="12"/>
      </w:pPr>
      <w:bookmarkStart w:id="68" w:name="_Toc91667502"/>
      <w:bookmarkStart w:id="69" w:name="_Toc98523779"/>
      <w:r>
        <w:lastRenderedPageBreak/>
        <w:t>8.2</w:t>
      </w:r>
      <w:r w:rsidR="00ED5CC1" w:rsidRPr="00AF53A5">
        <w:t xml:space="preserve"> Возможные ошибки с ТСД</w:t>
      </w:r>
      <w:bookmarkEnd w:id="68"/>
      <w:bookmarkEnd w:id="69"/>
    </w:p>
    <w:tbl>
      <w:tblPr>
        <w:tblW w:w="9644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8"/>
        <w:gridCol w:w="3105"/>
        <w:gridCol w:w="3141"/>
      </w:tblGrid>
      <w:tr w:rsidR="00ED5CC1" w:rsidRPr="00330341" w:rsidTr="00F00140">
        <w:trPr>
          <w:trHeight w:val="279"/>
        </w:trPr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ED5CC1" w:rsidRPr="0033034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Проявление</w:t>
            </w:r>
          </w:p>
        </w:tc>
        <w:tc>
          <w:tcPr>
            <w:tcW w:w="3105" w:type="dxa"/>
            <w:shd w:val="clear" w:color="auto" w:fill="auto"/>
            <w:noWrap/>
            <w:vAlign w:val="center"/>
            <w:hideMark/>
          </w:tcPr>
          <w:p w:rsidR="00ED5CC1" w:rsidRPr="0033034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Возможные причины</w:t>
            </w:r>
          </w:p>
        </w:tc>
        <w:tc>
          <w:tcPr>
            <w:tcW w:w="3141" w:type="dxa"/>
            <w:shd w:val="clear" w:color="auto" w:fill="auto"/>
            <w:noWrap/>
            <w:vAlign w:val="center"/>
            <w:hideMark/>
          </w:tcPr>
          <w:p w:rsidR="00ED5CC1" w:rsidRPr="0033034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Способы устранения</w:t>
            </w:r>
          </w:p>
        </w:tc>
      </w:tr>
      <w:tr w:rsidR="00ED5CC1" w:rsidRPr="00330341" w:rsidTr="00F00140">
        <w:trPr>
          <w:trHeight w:val="822"/>
        </w:trPr>
        <w:tc>
          <w:tcPr>
            <w:tcW w:w="3398" w:type="dxa"/>
            <w:shd w:val="clear" w:color="auto" w:fill="auto"/>
            <w:vAlign w:val="center"/>
            <w:hideMark/>
          </w:tcPr>
          <w:p w:rsidR="00ED5CC1" w:rsidRPr="00D031AC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031AC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>Терминал не включается/Терминал отключается</w:t>
            </w:r>
          </w:p>
        </w:tc>
        <w:tc>
          <w:tcPr>
            <w:tcW w:w="3105" w:type="dxa"/>
            <w:shd w:val="clear" w:color="auto" w:fill="auto"/>
            <w:vAlign w:val="center"/>
            <w:hideMark/>
          </w:tcPr>
          <w:p w:rsidR="00ED5CC1" w:rsidRPr="0033034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Аккумулятор не полностью заряжен</w:t>
            </w:r>
          </w:p>
        </w:tc>
        <w:tc>
          <w:tcPr>
            <w:tcW w:w="3141" w:type="dxa"/>
            <w:shd w:val="clear" w:color="auto" w:fill="auto"/>
            <w:vAlign w:val="center"/>
            <w:hideMark/>
          </w:tcPr>
          <w:p w:rsidR="00ED5CC1" w:rsidRPr="0033034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Убедитесь, что аккумулятор полностью заряжен</w:t>
            </w:r>
          </w:p>
        </w:tc>
      </w:tr>
      <w:tr w:rsidR="00ED5CC1" w:rsidRPr="00330341" w:rsidTr="00F00140">
        <w:trPr>
          <w:trHeight w:val="607"/>
        </w:trPr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ED5CC1" w:rsidRPr="0033034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05" w:type="dxa"/>
            <w:shd w:val="clear" w:color="auto" w:fill="auto"/>
            <w:vAlign w:val="center"/>
            <w:hideMark/>
          </w:tcPr>
          <w:p w:rsidR="00ED5CC1" w:rsidRPr="0033034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Аккумулятор неправильно установлен</w:t>
            </w:r>
          </w:p>
        </w:tc>
        <w:tc>
          <w:tcPr>
            <w:tcW w:w="3141" w:type="dxa"/>
            <w:shd w:val="clear" w:color="auto" w:fill="auto"/>
            <w:vAlign w:val="center"/>
            <w:hideMark/>
          </w:tcPr>
          <w:p w:rsidR="00ED5CC1" w:rsidRPr="0033034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Убедитесь, что аккумулятор правильно установлен</w:t>
            </w:r>
          </w:p>
        </w:tc>
      </w:tr>
      <w:tr w:rsidR="00ED5CC1" w:rsidRPr="00330341" w:rsidTr="00F00140">
        <w:trPr>
          <w:trHeight w:val="691"/>
        </w:trPr>
        <w:tc>
          <w:tcPr>
            <w:tcW w:w="3398" w:type="dxa"/>
            <w:shd w:val="clear" w:color="auto" w:fill="auto"/>
            <w:noWrap/>
            <w:vAlign w:val="bottom"/>
            <w:hideMark/>
          </w:tcPr>
          <w:p w:rsidR="00ED5CC1" w:rsidRPr="00330341" w:rsidRDefault="00ED5CC1" w:rsidP="00F001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05" w:type="dxa"/>
            <w:shd w:val="clear" w:color="auto" w:fill="auto"/>
            <w:vAlign w:val="center"/>
            <w:hideMark/>
          </w:tcPr>
          <w:p w:rsidR="00ED5CC1" w:rsidRPr="0033034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Аккумулятор не исправен</w:t>
            </w:r>
          </w:p>
        </w:tc>
        <w:tc>
          <w:tcPr>
            <w:tcW w:w="3141" w:type="dxa"/>
            <w:shd w:val="clear" w:color="auto" w:fill="auto"/>
            <w:vAlign w:val="center"/>
            <w:hideMark/>
          </w:tcPr>
          <w:p w:rsidR="00ED5CC1" w:rsidRPr="0033034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Замените аккумулятор</w:t>
            </w:r>
          </w:p>
        </w:tc>
      </w:tr>
      <w:tr w:rsidR="00ED5CC1" w:rsidRPr="00330341" w:rsidTr="00F00140">
        <w:trPr>
          <w:trHeight w:val="371"/>
        </w:trPr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ED5CC1" w:rsidRPr="00D031AC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031AC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>На дисплее ничего не видно</w:t>
            </w:r>
          </w:p>
        </w:tc>
        <w:tc>
          <w:tcPr>
            <w:tcW w:w="3105" w:type="dxa"/>
            <w:shd w:val="clear" w:color="auto" w:fill="auto"/>
            <w:noWrap/>
            <w:vAlign w:val="center"/>
            <w:hideMark/>
          </w:tcPr>
          <w:p w:rsidR="00ED5CC1" w:rsidRPr="0033034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shd w:val="clear" w:color="auto" w:fill="auto"/>
            <w:noWrap/>
            <w:vAlign w:val="center"/>
            <w:hideMark/>
          </w:tcPr>
          <w:p w:rsidR="00ED5CC1" w:rsidRPr="0033034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Включить кнопку питания</w:t>
            </w:r>
          </w:p>
        </w:tc>
      </w:tr>
      <w:tr w:rsidR="00ED5CC1" w:rsidRPr="00330341" w:rsidTr="00F00140">
        <w:trPr>
          <w:trHeight w:val="550"/>
        </w:trPr>
        <w:tc>
          <w:tcPr>
            <w:tcW w:w="3398" w:type="dxa"/>
            <w:shd w:val="clear" w:color="auto" w:fill="auto"/>
            <w:vAlign w:val="center"/>
            <w:hideMark/>
          </w:tcPr>
          <w:p w:rsidR="00ED5CC1" w:rsidRPr="00D031AC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031AC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 xml:space="preserve">Терминал не выполняет сканирование </w:t>
            </w:r>
            <w:proofErr w:type="spellStart"/>
            <w:r w:rsidRPr="00D031AC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>шк</w:t>
            </w:r>
            <w:proofErr w:type="spellEnd"/>
          </w:p>
        </w:tc>
        <w:tc>
          <w:tcPr>
            <w:tcW w:w="3105" w:type="dxa"/>
            <w:shd w:val="clear" w:color="auto" w:fill="auto"/>
            <w:noWrap/>
            <w:vAlign w:val="center"/>
            <w:hideMark/>
          </w:tcPr>
          <w:p w:rsidR="00ED5CC1" w:rsidRPr="0033034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Штрих код поврежден</w:t>
            </w:r>
          </w:p>
        </w:tc>
        <w:tc>
          <w:tcPr>
            <w:tcW w:w="3141" w:type="dxa"/>
            <w:shd w:val="clear" w:color="auto" w:fill="auto"/>
            <w:vAlign w:val="center"/>
            <w:hideMark/>
          </w:tcPr>
          <w:p w:rsidR="00ED5CC1" w:rsidRPr="0033034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Убедитесь в целостности ШК</w:t>
            </w:r>
          </w:p>
        </w:tc>
      </w:tr>
      <w:tr w:rsidR="00ED5CC1" w:rsidRPr="00330341" w:rsidTr="00F00140">
        <w:trPr>
          <w:trHeight w:val="833"/>
        </w:trPr>
        <w:tc>
          <w:tcPr>
            <w:tcW w:w="3398" w:type="dxa"/>
            <w:shd w:val="clear" w:color="auto" w:fill="auto"/>
            <w:vAlign w:val="bottom"/>
            <w:hideMark/>
          </w:tcPr>
          <w:p w:rsidR="00ED5CC1" w:rsidRPr="00330341" w:rsidRDefault="00ED5CC1" w:rsidP="00F001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05" w:type="dxa"/>
            <w:shd w:val="clear" w:color="auto" w:fill="auto"/>
            <w:vAlign w:val="center"/>
            <w:hideMark/>
          </w:tcPr>
          <w:p w:rsidR="00ED5CC1" w:rsidRPr="0033034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Большое расстояние до объекта сканирования</w:t>
            </w:r>
          </w:p>
        </w:tc>
        <w:tc>
          <w:tcPr>
            <w:tcW w:w="3141" w:type="dxa"/>
            <w:shd w:val="clear" w:color="auto" w:fill="auto"/>
            <w:vAlign w:val="center"/>
            <w:hideMark/>
          </w:tcPr>
          <w:p w:rsidR="00ED5CC1" w:rsidRPr="0033034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Попробуйте выполнить сканирование с более близкого расстояния</w:t>
            </w:r>
          </w:p>
        </w:tc>
      </w:tr>
      <w:tr w:rsidR="00ED5CC1" w:rsidRPr="00330341" w:rsidTr="00F00140">
        <w:trPr>
          <w:trHeight w:val="702"/>
        </w:trPr>
        <w:tc>
          <w:tcPr>
            <w:tcW w:w="3398" w:type="dxa"/>
            <w:shd w:val="clear" w:color="auto" w:fill="auto"/>
            <w:noWrap/>
            <w:vAlign w:val="bottom"/>
            <w:hideMark/>
          </w:tcPr>
          <w:p w:rsidR="00ED5CC1" w:rsidRPr="00330341" w:rsidRDefault="00ED5CC1" w:rsidP="00F001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05" w:type="dxa"/>
            <w:shd w:val="clear" w:color="auto" w:fill="auto"/>
            <w:vAlign w:val="center"/>
            <w:hideMark/>
          </w:tcPr>
          <w:p w:rsidR="00ED5CC1" w:rsidRPr="0033034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Аккумуляторная батарея разряжена</w:t>
            </w:r>
          </w:p>
        </w:tc>
        <w:tc>
          <w:tcPr>
            <w:tcW w:w="3141" w:type="dxa"/>
            <w:shd w:val="clear" w:color="auto" w:fill="auto"/>
            <w:vAlign w:val="center"/>
            <w:hideMark/>
          </w:tcPr>
          <w:p w:rsidR="00ED5CC1" w:rsidRPr="0033034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Проверьте состояние аккумулятора</w:t>
            </w:r>
          </w:p>
        </w:tc>
      </w:tr>
      <w:tr w:rsidR="00ED5CC1" w:rsidRPr="00330341" w:rsidTr="00F00140">
        <w:trPr>
          <w:trHeight w:val="942"/>
        </w:trPr>
        <w:tc>
          <w:tcPr>
            <w:tcW w:w="3398" w:type="dxa"/>
            <w:shd w:val="clear" w:color="auto" w:fill="auto"/>
            <w:vAlign w:val="bottom"/>
            <w:hideMark/>
          </w:tcPr>
          <w:p w:rsidR="00ED5CC1" w:rsidRPr="00330341" w:rsidRDefault="00ED5CC1" w:rsidP="00F001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05" w:type="dxa"/>
            <w:shd w:val="clear" w:color="auto" w:fill="auto"/>
            <w:vAlign w:val="center"/>
            <w:hideMark/>
          </w:tcPr>
          <w:p w:rsidR="00ED5CC1" w:rsidRPr="0033034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Потеря сети</w:t>
            </w:r>
          </w:p>
        </w:tc>
        <w:tc>
          <w:tcPr>
            <w:tcW w:w="3141" w:type="dxa"/>
            <w:shd w:val="clear" w:color="auto" w:fill="auto"/>
            <w:vAlign w:val="center"/>
            <w:hideMark/>
          </w:tcPr>
          <w:p w:rsidR="00ED5CC1" w:rsidRPr="0033034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Дождаться восстановления сети</w:t>
            </w:r>
          </w:p>
        </w:tc>
      </w:tr>
    </w:tbl>
    <w:p w:rsidR="00ED5CC1" w:rsidRDefault="00ED5CC1" w:rsidP="00F00140"/>
    <w:p w:rsidR="00ED5CC1" w:rsidRDefault="00F00140" w:rsidP="00294D44">
      <w:pPr>
        <w:pStyle w:val="12"/>
      </w:pPr>
      <w:bookmarkStart w:id="70" w:name="_Toc91667503"/>
      <w:bookmarkStart w:id="71" w:name="_Toc98523780"/>
      <w:r>
        <w:t>8.3</w:t>
      </w:r>
      <w:r w:rsidR="00ED5CC1">
        <w:t xml:space="preserve"> В</w:t>
      </w:r>
      <w:r w:rsidR="00ED5CC1" w:rsidRPr="001C4F4E">
        <w:t>озможные ошибки в МЕ</w:t>
      </w:r>
      <w:r w:rsidR="00ED5CC1" w:rsidRPr="001F798F">
        <w:rPr>
          <w:lang w:val="en-US"/>
        </w:rPr>
        <w:t>S</w:t>
      </w:r>
      <w:bookmarkEnd w:id="70"/>
      <w:bookmarkEnd w:id="71"/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477"/>
        <w:gridCol w:w="2343"/>
        <w:gridCol w:w="2976"/>
      </w:tblGrid>
      <w:tr w:rsidR="00ED5CC1" w:rsidRPr="000362E2" w:rsidTr="00F00140">
        <w:trPr>
          <w:trHeight w:val="318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ED5CC1" w:rsidRPr="000362E2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Проявление</w:t>
            </w:r>
          </w:p>
        </w:tc>
        <w:tc>
          <w:tcPr>
            <w:tcW w:w="2477" w:type="dxa"/>
            <w:shd w:val="clear" w:color="auto" w:fill="auto"/>
            <w:noWrap/>
            <w:vAlign w:val="center"/>
            <w:hideMark/>
          </w:tcPr>
          <w:p w:rsidR="00ED5CC1" w:rsidRPr="000362E2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Иллюстрация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ED5CC1" w:rsidRPr="000362E2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Возможные причины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ED5CC1" w:rsidRPr="000362E2" w:rsidRDefault="00ED5CC1" w:rsidP="00F00140">
            <w:pPr>
              <w:spacing w:after="0" w:line="240" w:lineRule="auto"/>
              <w:ind w:left="153" w:right="-111" w:hanging="258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Способы устранения</w:t>
            </w:r>
          </w:p>
        </w:tc>
      </w:tr>
      <w:tr w:rsidR="00ED5CC1" w:rsidRPr="000362E2" w:rsidTr="00F00140">
        <w:trPr>
          <w:trHeight w:val="2290"/>
        </w:trPr>
        <w:tc>
          <w:tcPr>
            <w:tcW w:w="2127" w:type="dxa"/>
            <w:shd w:val="clear" w:color="auto" w:fill="auto"/>
            <w:vAlign w:val="center"/>
            <w:hideMark/>
          </w:tcPr>
          <w:p w:rsidR="00ED5CC1" w:rsidRPr="000362E2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Отсутствует выходной продукт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ED5CC1" w:rsidRPr="000362E2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B6E53F" wp14:editId="3485A1B7">
                  <wp:extent cx="1211580" cy="1580787"/>
                  <wp:effectExtent l="57150" t="57150" r="121920" b="114935"/>
                  <wp:docPr id="38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Рисунок 213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889" cy="158510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ED5CC1" w:rsidRPr="00AE00DD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Отсутствует спецификация на данное сырье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ED5CC1" w:rsidRPr="000362E2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Необходимо обратиться к ответственному лицу</w:t>
            </w:r>
          </w:p>
        </w:tc>
      </w:tr>
      <w:tr w:rsidR="00ED5CC1" w:rsidRPr="000362E2" w:rsidTr="00F00140">
        <w:trPr>
          <w:trHeight w:val="1177"/>
        </w:trPr>
        <w:tc>
          <w:tcPr>
            <w:tcW w:w="2127" w:type="dxa"/>
            <w:shd w:val="clear" w:color="auto" w:fill="auto"/>
            <w:vAlign w:val="center"/>
            <w:hideMark/>
          </w:tcPr>
          <w:p w:rsidR="00ED5CC1" w:rsidRPr="000362E2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ED5CC1" w:rsidRPr="000362E2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99BEAE" wp14:editId="7634BA7A">
                  <wp:extent cx="1249680" cy="1402080"/>
                  <wp:effectExtent l="57150" t="57150" r="121920" b="121920"/>
                  <wp:docPr id="128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72" cy="141059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ED5CC1" w:rsidRPr="000362E2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Неверная ячейка хранения сырья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ED5CC1" w:rsidRPr="000362E2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Проверить ячейку хранения через инвентаризацию. Переместить сырье в правильную ячейку. При необходимости обратиться к ответственному лицу</w:t>
            </w:r>
          </w:p>
        </w:tc>
      </w:tr>
      <w:tr w:rsidR="00ED5CC1" w:rsidRPr="000362E2" w:rsidTr="00F00140">
        <w:trPr>
          <w:trHeight w:val="1142"/>
        </w:trPr>
        <w:tc>
          <w:tcPr>
            <w:tcW w:w="2127" w:type="dxa"/>
            <w:shd w:val="clear" w:color="auto" w:fill="auto"/>
            <w:vAlign w:val="center"/>
          </w:tcPr>
          <w:p w:rsidR="00ED5CC1" w:rsidRPr="000362E2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lastRenderedPageBreak/>
              <w:t>Ошибка при сканировании</w:t>
            </w:r>
          </w:p>
        </w:tc>
        <w:tc>
          <w:tcPr>
            <w:tcW w:w="2477" w:type="dxa"/>
            <w:shd w:val="clear" w:color="auto" w:fill="auto"/>
            <w:vAlign w:val="center"/>
          </w:tcPr>
          <w:p w:rsidR="00ED5CC1" w:rsidRPr="000362E2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E2CD09" wp14:editId="1AE0AFB5">
                  <wp:extent cx="1335293" cy="1722120"/>
                  <wp:effectExtent l="57150" t="57150" r="113030" b="106680"/>
                  <wp:docPr id="130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Рисунок 212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520" cy="172499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</w:tcPr>
          <w:p w:rsidR="00ED5CC1" w:rsidRPr="00064781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Проведена инвентаризация по таре</w:t>
            </w:r>
          </w:p>
        </w:tc>
        <w:tc>
          <w:tcPr>
            <w:tcW w:w="2976" w:type="dxa"/>
            <w:shd w:val="clear" w:color="auto" w:fill="auto"/>
            <w:noWrap/>
            <w:vAlign w:val="center"/>
          </w:tcPr>
          <w:p w:rsidR="00ED5CC1" w:rsidRDefault="00ED5CC1" w:rsidP="00F0014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Проверить остатки по таре с помощью АРМа «Инвентаризации», при необходимости обратиться к ответственному лицу</w:t>
            </w:r>
          </w:p>
        </w:tc>
      </w:tr>
      <w:tr w:rsidR="00ED5CC1" w:rsidRPr="000362E2" w:rsidTr="00F00140">
        <w:trPr>
          <w:trHeight w:val="1142"/>
        </w:trPr>
        <w:tc>
          <w:tcPr>
            <w:tcW w:w="2127" w:type="dxa"/>
            <w:shd w:val="clear" w:color="auto" w:fill="auto"/>
            <w:vAlign w:val="center"/>
            <w:hideMark/>
          </w:tcPr>
          <w:p w:rsidR="00ED5CC1" w:rsidRPr="000362E2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ED5CC1" w:rsidRPr="000362E2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C179A3" wp14:editId="7164359B">
                  <wp:extent cx="1234440" cy="1112520"/>
                  <wp:effectExtent l="57150" t="57150" r="118110" b="106680"/>
                  <wp:docPr id="13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36" cy="112964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ED5CC1" w:rsidRPr="000362E2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В</w:t>
            </w: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 таре числится сырье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ED5CC1" w:rsidRPr="000362E2" w:rsidRDefault="00ED5CC1" w:rsidP="00F001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Очистить тару с помощью инвентаризации</w:t>
            </w:r>
          </w:p>
        </w:tc>
      </w:tr>
      <w:tr w:rsidR="00ED5CC1" w:rsidRPr="000362E2" w:rsidTr="00F00140">
        <w:trPr>
          <w:trHeight w:val="1177"/>
        </w:trPr>
        <w:tc>
          <w:tcPr>
            <w:tcW w:w="2127" w:type="dxa"/>
            <w:shd w:val="clear" w:color="auto" w:fill="auto"/>
            <w:vAlign w:val="center"/>
            <w:hideMark/>
          </w:tcPr>
          <w:p w:rsidR="00ED5CC1" w:rsidRPr="000362E2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Очистка тары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ED5CC1" w:rsidRPr="000362E2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6981E2" wp14:editId="66A87744">
                  <wp:extent cx="1226843" cy="960120"/>
                  <wp:effectExtent l="57150" t="57150" r="106680" b="106680"/>
                  <wp:docPr id="13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062" cy="97046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ED5CC1" w:rsidRPr="000362E2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Нажать кнопку "Инфо"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ED5CC1" w:rsidRPr="000362E2" w:rsidRDefault="00ED5CC1" w:rsidP="00F001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ED5CC1" w:rsidRPr="000362E2" w:rsidTr="00F00140">
        <w:trPr>
          <w:trHeight w:val="1142"/>
        </w:trPr>
        <w:tc>
          <w:tcPr>
            <w:tcW w:w="2127" w:type="dxa"/>
            <w:shd w:val="clear" w:color="auto" w:fill="auto"/>
            <w:vAlign w:val="center"/>
            <w:hideMark/>
          </w:tcPr>
          <w:p w:rsidR="00ED5CC1" w:rsidRPr="000362E2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ED5CC1" w:rsidRPr="000362E2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0" distR="0" wp14:anchorId="67F4666F" wp14:editId="260A9E65">
                  <wp:extent cx="1286545" cy="967740"/>
                  <wp:effectExtent l="57150" t="57150" r="123190" b="118110"/>
                  <wp:docPr id="13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52" cy="97022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ED5CC1" w:rsidRPr="000362E2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Выделить сырье, нажав на наименование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ED5CC1" w:rsidRPr="000362E2" w:rsidRDefault="00ED5CC1" w:rsidP="003A4BB3">
            <w:pPr>
              <w:spacing w:after="0" w:line="240" w:lineRule="auto"/>
              <w:ind w:right="-139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D5CC1" w:rsidRPr="000362E2" w:rsidTr="00F00140">
        <w:trPr>
          <w:trHeight w:val="1177"/>
        </w:trPr>
        <w:tc>
          <w:tcPr>
            <w:tcW w:w="2127" w:type="dxa"/>
            <w:shd w:val="clear" w:color="auto" w:fill="auto"/>
            <w:vAlign w:val="center"/>
            <w:hideMark/>
          </w:tcPr>
          <w:p w:rsidR="00ED5CC1" w:rsidRPr="000362E2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ED5CC1" w:rsidRPr="000362E2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ED5CC1" w:rsidRPr="000362E2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Подтвердить кнопкой "ОК"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ED5CC1" w:rsidRPr="000362E2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D5CC1" w:rsidRPr="000362E2" w:rsidTr="00F00140">
        <w:trPr>
          <w:trHeight w:val="1142"/>
        </w:trPr>
        <w:tc>
          <w:tcPr>
            <w:tcW w:w="2127" w:type="dxa"/>
            <w:shd w:val="clear" w:color="auto" w:fill="auto"/>
            <w:vAlign w:val="center"/>
            <w:hideMark/>
          </w:tcPr>
          <w:p w:rsidR="00ED5CC1" w:rsidRPr="000362E2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ED5CC1" w:rsidRPr="000362E2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0" distR="0" wp14:anchorId="006B5C04" wp14:editId="31B5B855">
                  <wp:extent cx="1165860" cy="939975"/>
                  <wp:effectExtent l="57150" t="57150" r="110490" b="107950"/>
                  <wp:docPr id="140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284" cy="97417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ED5CC1" w:rsidRPr="000362E2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Нажать " Очистка" 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ED5CC1" w:rsidRPr="000362E2" w:rsidRDefault="00ED5CC1" w:rsidP="003A4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D5CC1" w:rsidRPr="000362E2" w:rsidTr="00F00140">
        <w:trPr>
          <w:trHeight w:val="1177"/>
        </w:trPr>
        <w:tc>
          <w:tcPr>
            <w:tcW w:w="2127" w:type="dxa"/>
            <w:shd w:val="clear" w:color="auto" w:fill="auto"/>
            <w:vAlign w:val="center"/>
            <w:hideMark/>
          </w:tcPr>
          <w:p w:rsidR="00ED5CC1" w:rsidRPr="000362E2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ED5CC1" w:rsidRPr="000362E2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0" distR="0" wp14:anchorId="236D552C" wp14:editId="3469321E">
                  <wp:extent cx="1207763" cy="1099461"/>
                  <wp:effectExtent l="57150" t="57150" r="107315" b="120015"/>
                  <wp:docPr id="14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667" cy="111758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ED5CC1" w:rsidRPr="000362E2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Нажать "Завершить"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ED5CC1" w:rsidRPr="000362E2" w:rsidRDefault="00ED5CC1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ED5CC1" w:rsidRDefault="00ED5CC1" w:rsidP="00ED5CC1"/>
    <w:p w:rsidR="000179A4" w:rsidRPr="00294D44" w:rsidRDefault="000179A4" w:rsidP="00F31AB9">
      <w:pPr>
        <w:pStyle w:val="a9"/>
        <w:numPr>
          <w:ilvl w:val="0"/>
          <w:numId w:val="20"/>
        </w:numPr>
        <w:outlineLvl w:val="0"/>
        <w:rPr>
          <w:rFonts w:ascii="Verdana" w:hAnsi="Verdana"/>
          <w:b/>
          <w:sz w:val="24"/>
          <w:szCs w:val="24"/>
          <w:lang w:val="en-US"/>
        </w:rPr>
      </w:pPr>
      <w:bookmarkStart w:id="72" w:name="_Toc98523781"/>
      <w:r w:rsidRPr="00294D44">
        <w:rPr>
          <w:rFonts w:ascii="Verdana" w:hAnsi="Verdana"/>
          <w:b/>
          <w:sz w:val="24"/>
          <w:szCs w:val="24"/>
        </w:rPr>
        <w:lastRenderedPageBreak/>
        <w:t>Блок Мясные наборы</w:t>
      </w:r>
      <w:bookmarkEnd w:id="72"/>
    </w:p>
    <w:p w:rsidR="000179A4" w:rsidRPr="00294D44" w:rsidRDefault="000179A4" w:rsidP="00294D44">
      <w:pPr>
        <w:pStyle w:val="2"/>
        <w:numPr>
          <w:ilvl w:val="0"/>
          <w:numId w:val="0"/>
        </w:numPr>
        <w:ind w:firstLine="426"/>
        <w:rPr>
          <w:rFonts w:ascii="Verdana" w:hAnsi="Verdana"/>
          <w:color w:val="auto"/>
          <w:sz w:val="24"/>
          <w:szCs w:val="24"/>
        </w:rPr>
      </w:pPr>
      <w:bookmarkStart w:id="73" w:name="_Toc98523782"/>
      <w:r w:rsidRPr="00294D44">
        <w:rPr>
          <w:rFonts w:ascii="Verdana" w:hAnsi="Verdana"/>
          <w:color w:val="auto"/>
          <w:sz w:val="24"/>
          <w:szCs w:val="24"/>
        </w:rPr>
        <w:t>9.1 Работа в АРМ «Сбор МИКС»</w:t>
      </w:r>
      <w:bookmarkEnd w:id="73"/>
      <w:r w:rsidRPr="00294D44">
        <w:rPr>
          <w:rFonts w:ascii="Verdana" w:hAnsi="Verdana"/>
          <w:color w:val="auto"/>
          <w:sz w:val="24"/>
          <w:szCs w:val="24"/>
        </w:rPr>
        <w:t xml:space="preserve">          </w:t>
      </w:r>
    </w:p>
    <w:tbl>
      <w:tblPr>
        <w:tblW w:w="53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5"/>
        <w:gridCol w:w="1956"/>
        <w:gridCol w:w="3244"/>
        <w:gridCol w:w="2079"/>
        <w:gridCol w:w="2083"/>
      </w:tblGrid>
      <w:tr w:rsidR="000179A4" w:rsidRPr="00C626C3" w:rsidTr="003A4BB3">
        <w:trPr>
          <w:trHeight w:val="319"/>
          <w:jc w:val="center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0179A4" w:rsidRPr="000179A4" w:rsidRDefault="000179A4" w:rsidP="000179A4">
            <w:pPr>
              <w:spacing w:after="0" w:line="240" w:lineRule="auto"/>
              <w:ind w:hanging="120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0179A4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Шаг</w:t>
            </w:r>
          </w:p>
        </w:tc>
        <w:tc>
          <w:tcPr>
            <w:tcW w:w="977" w:type="pct"/>
            <w:shd w:val="clear" w:color="auto" w:fill="auto"/>
            <w:noWrap/>
            <w:vAlign w:val="center"/>
            <w:hideMark/>
          </w:tcPr>
          <w:p w:rsidR="000179A4" w:rsidRPr="000179A4" w:rsidRDefault="000179A4" w:rsidP="000179A4">
            <w:pPr>
              <w:spacing w:after="0" w:line="240" w:lineRule="auto"/>
              <w:ind w:hanging="120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0179A4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Действие</w:t>
            </w:r>
          </w:p>
        </w:tc>
        <w:tc>
          <w:tcPr>
            <w:tcW w:w="1621" w:type="pct"/>
            <w:shd w:val="clear" w:color="auto" w:fill="auto"/>
            <w:noWrap/>
            <w:vAlign w:val="center"/>
            <w:hideMark/>
          </w:tcPr>
          <w:p w:rsidR="000179A4" w:rsidRPr="000179A4" w:rsidRDefault="000179A4" w:rsidP="000179A4">
            <w:pPr>
              <w:spacing w:after="0" w:line="240" w:lineRule="auto"/>
              <w:ind w:hanging="120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0179A4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Иллюстрация</w:t>
            </w:r>
          </w:p>
        </w:tc>
        <w:tc>
          <w:tcPr>
            <w:tcW w:w="1039" w:type="pct"/>
            <w:shd w:val="clear" w:color="auto" w:fill="auto"/>
            <w:noWrap/>
            <w:vAlign w:val="center"/>
            <w:hideMark/>
          </w:tcPr>
          <w:p w:rsidR="000179A4" w:rsidRPr="000179A4" w:rsidRDefault="000179A4" w:rsidP="000179A4">
            <w:pPr>
              <w:spacing w:after="0" w:line="240" w:lineRule="auto"/>
              <w:ind w:hanging="120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0179A4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Описание</w:t>
            </w:r>
          </w:p>
        </w:tc>
        <w:tc>
          <w:tcPr>
            <w:tcW w:w="1041" w:type="pct"/>
            <w:shd w:val="clear" w:color="auto" w:fill="auto"/>
            <w:noWrap/>
            <w:vAlign w:val="center"/>
            <w:hideMark/>
          </w:tcPr>
          <w:p w:rsidR="000179A4" w:rsidRPr="000179A4" w:rsidRDefault="000179A4" w:rsidP="000179A4">
            <w:pPr>
              <w:spacing w:after="0" w:line="240" w:lineRule="auto"/>
              <w:ind w:hanging="120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</w:pPr>
            <w:r w:rsidRPr="000179A4">
              <w:rPr>
                <w:rFonts w:ascii="Verdana" w:eastAsia="Times New Roman" w:hAnsi="Verdana" w:cs="Calibri"/>
                <w:b/>
                <w:bCs/>
                <w:color w:val="000000" w:themeColor="text1"/>
                <w:szCs w:val="24"/>
                <w:lang w:eastAsia="ru-RU"/>
              </w:rPr>
              <w:t>Дополнение</w:t>
            </w:r>
          </w:p>
        </w:tc>
      </w:tr>
      <w:tr w:rsidR="000179A4" w:rsidRPr="00C626C3" w:rsidTr="003A4BB3">
        <w:trPr>
          <w:trHeight w:val="639"/>
          <w:jc w:val="center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7" w:type="pct"/>
            <w:shd w:val="clear" w:color="auto" w:fill="auto"/>
            <w:noWrap/>
            <w:vAlign w:val="center"/>
            <w:hideMark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АРМа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0179A4" w:rsidRPr="00C626C3" w:rsidRDefault="000179A4" w:rsidP="000179A4">
            <w:pPr>
              <w:spacing w:after="0" w:line="240" w:lineRule="auto"/>
              <w:ind w:hanging="160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B482C6" wp14:editId="2209CE45">
                  <wp:extent cx="1933575" cy="1288121"/>
                  <wp:effectExtent l="57150" t="57150" r="104775" b="12192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945" cy="1308353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pct"/>
            <w:shd w:val="clear" w:color="auto" w:fill="auto"/>
            <w:vAlign w:val="center"/>
            <w:hideMark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АРМ «Сбор МИКС»</w:t>
            </w:r>
          </w:p>
        </w:tc>
        <w:tc>
          <w:tcPr>
            <w:tcW w:w="1041" w:type="pct"/>
            <w:shd w:val="clear" w:color="auto" w:fill="auto"/>
            <w:noWrap/>
            <w:vAlign w:val="center"/>
            <w:hideMark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Подтвердить нажатием кнопки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«Сбор МИКС»</w:t>
            </w:r>
          </w:p>
        </w:tc>
      </w:tr>
      <w:tr w:rsidR="000179A4" w:rsidRPr="00C626C3" w:rsidTr="003A4BB3">
        <w:trPr>
          <w:trHeight w:val="520"/>
          <w:jc w:val="center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7" w:type="pct"/>
            <w:shd w:val="clear" w:color="auto" w:fill="auto"/>
            <w:noWrap/>
            <w:vAlign w:val="center"/>
            <w:hideMark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задания</w:t>
            </w:r>
          </w:p>
        </w:tc>
        <w:tc>
          <w:tcPr>
            <w:tcW w:w="1621" w:type="pct"/>
            <w:shd w:val="clear" w:color="auto" w:fill="auto"/>
            <w:noWrap/>
            <w:vAlign w:val="center"/>
            <w:hideMark/>
          </w:tcPr>
          <w:p w:rsidR="000179A4" w:rsidRPr="003F3B71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D3AF140" wp14:editId="09460955">
                  <wp:extent cx="1960132" cy="733425"/>
                  <wp:effectExtent l="57150" t="57150" r="116840" b="10477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30.10.png"/>
                          <pic:cNvPicPr/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591" cy="741829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pct"/>
            <w:shd w:val="clear" w:color="auto" w:fill="auto"/>
            <w:noWrap/>
            <w:vAlign w:val="center"/>
            <w:hideMark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Из списка наименований выб</w:t>
            </w:r>
            <w:r w:rsidRPr="0069097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ра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ть, необходимую номенклатуру</w:t>
            </w:r>
          </w:p>
        </w:tc>
        <w:tc>
          <w:tcPr>
            <w:tcW w:w="1041" w:type="pct"/>
            <w:shd w:val="clear" w:color="auto" w:fill="auto"/>
            <w:noWrap/>
            <w:vAlign w:val="center"/>
            <w:hideMark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0179A4" w:rsidRPr="00C626C3" w:rsidTr="003A4BB3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номера замеса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4550E8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4550E8"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EE0B6B4" wp14:editId="6DCDF366">
                  <wp:extent cx="1733550" cy="1864479"/>
                  <wp:effectExtent l="57150" t="57150" r="114300" b="11684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0.10.1.png"/>
                          <pic:cNvPicPr/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355" cy="1873949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69097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ть замес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Выбираем номер замеса (в любом порядке) и подтверждаем выбор кнопкой «ОК»</w:t>
            </w:r>
          </w:p>
        </w:tc>
      </w:tr>
      <w:tr w:rsidR="000179A4" w:rsidRPr="00C626C3" w:rsidTr="003A4BB3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2C3D8F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сырья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4550E8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4550E8"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0FF925C" wp14:editId="379E821A">
                  <wp:extent cx="1828800" cy="962639"/>
                  <wp:effectExtent l="57150" t="57150" r="114300" b="123825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30.10.2.png"/>
                          <pic:cNvPicPr/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393" cy="977163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69097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сырье, которое будем набирать 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4550E8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Нажимаем кнопку «Далее»</w:t>
            </w:r>
          </w:p>
        </w:tc>
      </w:tr>
      <w:tr w:rsidR="000179A4" w:rsidRPr="00C626C3" w:rsidTr="003A4BB3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тары - приемника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4550E8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F1FF81" wp14:editId="1CE3CC76">
                  <wp:extent cx="1885950" cy="866342"/>
                  <wp:effectExtent l="57150" t="57150" r="114300" b="10541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744" cy="872678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Отсканировать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штрих-код</w:t>
            </w: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тары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Навести сканер на штрих-код тары (в которую будет собираться МИКС)</w:t>
            </w:r>
          </w:p>
        </w:tc>
      </w:tr>
      <w:tr w:rsidR="000179A4" w:rsidRPr="00C626C3" w:rsidTr="003A4BB3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Убрать лишнее сырье из тары-приемника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4550E8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27811D" wp14:editId="089122DC">
                  <wp:extent cx="1894268" cy="1120140"/>
                  <wp:effectExtent l="57150" t="57150" r="106045" b="11811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424" cy="1122006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Отсканировать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штрих-код</w:t>
            </w: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тары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874A06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Навести сканер на штрих-код тары (в которую лишнее будем перекладывать)</w:t>
            </w:r>
          </w:p>
        </w:tc>
      </w:tr>
      <w:tr w:rsidR="000179A4" w:rsidRPr="00C626C3" w:rsidTr="003A4BB3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тары-источника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4550E8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F305EC" wp14:editId="00370AD3">
                  <wp:extent cx="1815043" cy="1057275"/>
                  <wp:effectExtent l="57150" t="57150" r="109220" b="104775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837" cy="106181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Отсканировать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штрих-код</w:t>
            </w: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тары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874A06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Навести сканер на штрих-код тары (из которой будет собираться сырье)</w:t>
            </w:r>
          </w:p>
        </w:tc>
      </w:tr>
      <w:tr w:rsidR="000179A4" w:rsidRPr="00C626C3" w:rsidTr="003A4BB3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4550E8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Взвешивание сырья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4550E8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AA6FD31" wp14:editId="534C3803">
                  <wp:extent cx="1866900" cy="1001489"/>
                  <wp:effectExtent l="57150" t="57150" r="114300" b="122555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0.10.4.png"/>
                          <pic:cNvPicPr/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191" cy="100701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A061F6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69097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Набрать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необходимое количество сырья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0179A4" w:rsidRPr="00C626C3" w:rsidTr="003A4BB3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4550E8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E0DB2F1" wp14:editId="5E9697F3">
                  <wp:extent cx="1824355" cy="971307"/>
                  <wp:effectExtent l="57150" t="57150" r="118745" b="114935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0.10.5.png"/>
                          <pic:cNvPicPr/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593" cy="975161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Верхняя и нижняя шкалы должны быть зеленого цвета 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0179A4" w:rsidRPr="00C626C3" w:rsidTr="003A4BB3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действий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4550E8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2501B4B" wp14:editId="6633FA2A">
                  <wp:extent cx="2069538" cy="1257300"/>
                  <wp:effectExtent l="57150" t="57150" r="121285" b="11430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0.10.56.png"/>
                          <pic:cNvPicPr/>
                        </pic:nvPicPr>
                        <pic:blipFill rotWithShape="1"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" b="51265"/>
                          <a:stretch/>
                        </pic:blipFill>
                        <pic:spPr bwMode="auto">
                          <a:xfrm>
                            <a:off x="0" y="0"/>
                            <a:ext cx="2076602" cy="1261592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«Продолжить»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0179A4" w:rsidRPr="00C626C3" w:rsidTr="003A4BB3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сырья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4550E8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3110900" wp14:editId="6F934CD8">
                  <wp:extent cx="1838325" cy="966564"/>
                  <wp:effectExtent l="57150" t="57150" r="104775" b="11938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30.10.6.png"/>
                          <pic:cNvPicPr/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102" cy="968024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Отсканировать штрих-код тары с сырьем из списка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0179A4" w:rsidRPr="00C626C3" w:rsidTr="003A4BB3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9F541D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4550E8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Повторить пункт 7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0179A4" w:rsidRPr="00C626C3" w:rsidTr="003A4BB3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Изменить тару-приемник или этап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4550E8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0F7E073" wp14:editId="406A577F">
                  <wp:extent cx="1885950" cy="1209486"/>
                  <wp:effectExtent l="57150" t="57150" r="114300" b="10541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30.10.8.png"/>
                          <pic:cNvPicPr/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156" cy="1211542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«Сменить тару приемник/этап»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для</w:t>
            </w:r>
          </w:p>
        </w:tc>
      </w:tr>
      <w:tr w:rsidR="000179A4" w:rsidRPr="00C626C3" w:rsidTr="003A4BB3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сырья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4550E8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AB740F" wp14:editId="2E904F59">
                  <wp:extent cx="1895475" cy="1065966"/>
                  <wp:effectExtent l="57150" t="57150" r="104775" b="11557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930" cy="1067909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69097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рать сырье, которое будем набирать 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4550E8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690975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кнопку «Далее»</w:t>
            </w:r>
          </w:p>
        </w:tc>
      </w:tr>
      <w:tr w:rsidR="000179A4" w:rsidRPr="00C626C3" w:rsidTr="003A4BB3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тары - приемника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4550E8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40D262" wp14:editId="5ED3FDA0">
                  <wp:extent cx="1885950" cy="866342"/>
                  <wp:effectExtent l="57150" t="57150" r="114300" b="10541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744" cy="872678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Отсканировать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штрих-код</w:t>
            </w: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тары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Навести сканер на штрих-код тары (в которой есть необходимое сырье)</w:t>
            </w:r>
          </w:p>
        </w:tc>
      </w:tr>
      <w:tr w:rsidR="000179A4" w:rsidRPr="00C626C3" w:rsidTr="003A4BB3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9F541D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4550E8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Аналогично пункт 7-8 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0179A4" w:rsidRPr="00C626C3" w:rsidTr="003A4BB3">
        <w:trPr>
          <w:trHeight w:val="520"/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Завершение набора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4550E8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5B5BF11" wp14:editId="286F9DC8">
                  <wp:extent cx="1857375" cy="1151562"/>
                  <wp:effectExtent l="57150" t="57150" r="104775" b="106045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30.10.10.png"/>
                          <pic:cNvPicPr/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140" cy="1158856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печать паспорта или перейти к заданию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79A4" w:rsidRPr="00C626C3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0179A4" w:rsidRDefault="000179A4" w:rsidP="00294D44">
      <w:pPr>
        <w:tabs>
          <w:tab w:val="left" w:pos="4851"/>
          <w:tab w:val="left" w:pos="10131"/>
        </w:tabs>
      </w:pPr>
    </w:p>
    <w:p w:rsidR="000179A4" w:rsidRDefault="00294D44" w:rsidP="00294D44">
      <w:pPr>
        <w:pStyle w:val="12"/>
      </w:pPr>
      <w:bookmarkStart w:id="74" w:name="_Toc54973608"/>
      <w:bookmarkStart w:id="75" w:name="_Toc98523783"/>
      <w:r>
        <w:t>9.2 Возможные</w:t>
      </w:r>
      <w:r w:rsidR="000179A4" w:rsidRPr="001C4F4E">
        <w:t xml:space="preserve"> ошибки в МЕ</w:t>
      </w:r>
      <w:r w:rsidR="000179A4" w:rsidRPr="001F798F">
        <w:rPr>
          <w:lang w:val="en-US"/>
        </w:rPr>
        <w:t>S</w:t>
      </w:r>
      <w:bookmarkEnd w:id="74"/>
      <w:bookmarkEnd w:id="75"/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477"/>
        <w:gridCol w:w="2343"/>
        <w:gridCol w:w="2971"/>
      </w:tblGrid>
      <w:tr w:rsidR="000179A4" w:rsidRPr="000362E2" w:rsidTr="00BE7CC6">
        <w:trPr>
          <w:trHeight w:val="318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Проявление</w:t>
            </w:r>
          </w:p>
        </w:tc>
        <w:tc>
          <w:tcPr>
            <w:tcW w:w="2477" w:type="dxa"/>
            <w:shd w:val="clear" w:color="auto" w:fill="auto"/>
            <w:noWrap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Иллюстрация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Возможные причины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:rsidR="000179A4" w:rsidRPr="000362E2" w:rsidRDefault="000179A4" w:rsidP="00BE7CC6">
            <w:pPr>
              <w:spacing w:after="0" w:line="240" w:lineRule="auto"/>
              <w:ind w:left="153" w:right="-107" w:hanging="263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Способы устранения</w:t>
            </w:r>
          </w:p>
        </w:tc>
      </w:tr>
      <w:tr w:rsidR="000179A4" w:rsidRPr="000362E2" w:rsidTr="00BE7CC6">
        <w:trPr>
          <w:trHeight w:val="1177"/>
          <w:jc w:val="center"/>
        </w:trPr>
        <w:tc>
          <w:tcPr>
            <w:tcW w:w="2127" w:type="dxa"/>
            <w:shd w:val="clear" w:color="auto" w:fill="auto"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04DABF" wp14:editId="1E48AA1B">
                  <wp:extent cx="1234965" cy="1385570"/>
                  <wp:effectExtent l="57150" t="57150" r="118110" b="119380"/>
                  <wp:docPr id="16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668" cy="1400944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Неверная ячейка хранения сырья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Проверить ячейку хранения через инвентаризацию. Переместить сырье в правильную ячейку. При необходимости обратиться к ответственному лицу</w:t>
            </w:r>
          </w:p>
        </w:tc>
      </w:tr>
      <w:tr w:rsidR="000179A4" w:rsidRPr="000362E2" w:rsidTr="00BE7CC6">
        <w:trPr>
          <w:trHeight w:val="1177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179A4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477" w:type="dxa"/>
            <w:shd w:val="clear" w:color="auto" w:fill="auto"/>
            <w:vAlign w:val="center"/>
          </w:tcPr>
          <w:p w:rsidR="000179A4" w:rsidRDefault="000179A4" w:rsidP="003A4BB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B283AE" wp14:editId="2F729B0E">
                  <wp:extent cx="1240407" cy="971550"/>
                  <wp:effectExtent l="57150" t="57150" r="112395" b="11430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2" cy="987266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Использование номенклатуры сырья не по заданию</w:t>
            </w:r>
          </w:p>
        </w:tc>
        <w:tc>
          <w:tcPr>
            <w:tcW w:w="2971" w:type="dxa"/>
            <w:shd w:val="clear" w:color="auto" w:fill="auto"/>
            <w:noWrap/>
            <w:vAlign w:val="center"/>
          </w:tcPr>
          <w:p w:rsidR="000179A4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Проверить номенклатуру сырья, при необходимости обратиться к ответственному лицу</w:t>
            </w:r>
          </w:p>
        </w:tc>
      </w:tr>
      <w:tr w:rsidR="000179A4" w:rsidRPr="000362E2" w:rsidTr="00BE7CC6">
        <w:trPr>
          <w:trHeight w:val="114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477" w:type="dxa"/>
            <w:shd w:val="clear" w:color="auto" w:fill="auto"/>
            <w:vAlign w:val="center"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B330B1" wp14:editId="275FD084">
                  <wp:extent cx="1240407" cy="971550"/>
                  <wp:effectExtent l="57150" t="57150" r="112395" b="11430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2" cy="987266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</w:tcPr>
          <w:p w:rsidR="000179A4" w:rsidRPr="00064781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Нет остатков по таре</w:t>
            </w:r>
          </w:p>
        </w:tc>
        <w:tc>
          <w:tcPr>
            <w:tcW w:w="2971" w:type="dxa"/>
            <w:shd w:val="clear" w:color="auto" w:fill="auto"/>
            <w:noWrap/>
            <w:vAlign w:val="center"/>
          </w:tcPr>
          <w:p w:rsidR="000179A4" w:rsidRDefault="000179A4" w:rsidP="003A4BB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Проверить остатки по таре с помощью АРМа «Инвентаризации», при необходимости обратиться к ответственному лицу</w:t>
            </w:r>
          </w:p>
        </w:tc>
      </w:tr>
      <w:tr w:rsidR="000179A4" w:rsidRPr="000362E2" w:rsidTr="00BE7CC6">
        <w:trPr>
          <w:trHeight w:val="1142"/>
          <w:jc w:val="center"/>
        </w:trPr>
        <w:tc>
          <w:tcPr>
            <w:tcW w:w="2127" w:type="dxa"/>
            <w:shd w:val="clear" w:color="auto" w:fill="auto"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lastRenderedPageBreak/>
              <w:t>Ошибка при сканировании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1CF261B" wp14:editId="22F59E98">
                  <wp:extent cx="1200150" cy="952264"/>
                  <wp:effectExtent l="57150" t="57150" r="114300" b="114935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30.10.12.png"/>
                          <pic:cNvPicPr/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237" cy="958681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 таре числится сырье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Очистить тару с помощью инвентаризации</w:t>
            </w:r>
          </w:p>
        </w:tc>
      </w:tr>
      <w:tr w:rsidR="000179A4" w:rsidRPr="000362E2" w:rsidTr="00BE7CC6">
        <w:trPr>
          <w:trHeight w:val="1177"/>
          <w:jc w:val="center"/>
        </w:trPr>
        <w:tc>
          <w:tcPr>
            <w:tcW w:w="2127" w:type="dxa"/>
            <w:shd w:val="clear" w:color="auto" w:fill="auto"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Очистка тары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D1FD51" wp14:editId="69EFECEE">
                  <wp:extent cx="1226843" cy="960120"/>
                  <wp:effectExtent l="57150" t="57150" r="106680" b="106680"/>
                  <wp:docPr id="17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062" cy="97046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Нажать кнопку "Инфо"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179A4" w:rsidRPr="000362E2" w:rsidTr="00BE7CC6">
        <w:trPr>
          <w:trHeight w:val="1142"/>
          <w:jc w:val="center"/>
        </w:trPr>
        <w:tc>
          <w:tcPr>
            <w:tcW w:w="2127" w:type="dxa"/>
            <w:shd w:val="clear" w:color="auto" w:fill="auto"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6164DE" wp14:editId="17675C89">
                  <wp:extent cx="1286545" cy="967740"/>
                  <wp:effectExtent l="57150" t="57150" r="123190" b="118110"/>
                  <wp:docPr id="171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52" cy="970228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Выделить сырье, нажав на наименование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ind w:right="-13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179A4" w:rsidRPr="000362E2" w:rsidTr="00BE7CC6">
        <w:trPr>
          <w:trHeight w:val="70"/>
          <w:jc w:val="center"/>
        </w:trPr>
        <w:tc>
          <w:tcPr>
            <w:tcW w:w="2127" w:type="dxa"/>
            <w:shd w:val="clear" w:color="auto" w:fill="auto"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Подтвердить кнопкой "ОК"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179A4" w:rsidRPr="000362E2" w:rsidTr="00BE7CC6">
        <w:trPr>
          <w:trHeight w:val="1142"/>
          <w:jc w:val="center"/>
        </w:trPr>
        <w:tc>
          <w:tcPr>
            <w:tcW w:w="2127" w:type="dxa"/>
            <w:shd w:val="clear" w:color="auto" w:fill="auto"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55BCF9" wp14:editId="3B3F880E">
                  <wp:extent cx="1165860" cy="939975"/>
                  <wp:effectExtent l="57150" t="57150" r="110490" b="107950"/>
                  <wp:docPr id="172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284" cy="974179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Нажать " Очистка"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179A4" w:rsidRPr="000362E2" w:rsidTr="00BE7CC6">
        <w:trPr>
          <w:trHeight w:val="1177"/>
          <w:jc w:val="center"/>
        </w:trPr>
        <w:tc>
          <w:tcPr>
            <w:tcW w:w="2127" w:type="dxa"/>
            <w:shd w:val="clear" w:color="auto" w:fill="auto"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5354A2" wp14:editId="0AE292A3">
                  <wp:extent cx="1207763" cy="1099461"/>
                  <wp:effectExtent l="57150" t="57150" r="107315" b="120015"/>
                  <wp:docPr id="17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667" cy="111758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Нажать "Завершить"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:rsidR="000179A4" w:rsidRPr="000362E2" w:rsidRDefault="000179A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179A4" w:rsidRPr="008006E5" w:rsidRDefault="000179A4" w:rsidP="000179A4"/>
    <w:p w:rsidR="000179A4" w:rsidRDefault="000179A4" w:rsidP="000179A4">
      <w:pPr>
        <w:pStyle w:val="a9"/>
        <w:ind w:left="0"/>
      </w:pPr>
    </w:p>
    <w:p w:rsidR="00BE7CC6" w:rsidRDefault="00BE7CC6" w:rsidP="000179A4">
      <w:pPr>
        <w:pStyle w:val="a9"/>
        <w:ind w:left="0"/>
      </w:pPr>
    </w:p>
    <w:p w:rsidR="00BE7CC6" w:rsidRDefault="00BE7CC6" w:rsidP="000179A4">
      <w:pPr>
        <w:pStyle w:val="a9"/>
        <w:ind w:left="0"/>
      </w:pPr>
    </w:p>
    <w:p w:rsidR="00BE7CC6" w:rsidRDefault="00BE7CC6" w:rsidP="000179A4">
      <w:pPr>
        <w:pStyle w:val="a9"/>
        <w:ind w:left="0"/>
      </w:pPr>
    </w:p>
    <w:p w:rsidR="00BE7CC6" w:rsidRDefault="00BE7CC6" w:rsidP="000179A4">
      <w:pPr>
        <w:pStyle w:val="a9"/>
        <w:ind w:left="0"/>
      </w:pPr>
    </w:p>
    <w:p w:rsidR="00BE7CC6" w:rsidRDefault="00BE7CC6" w:rsidP="000179A4">
      <w:pPr>
        <w:pStyle w:val="a9"/>
        <w:ind w:left="0"/>
      </w:pPr>
    </w:p>
    <w:p w:rsidR="00BE7CC6" w:rsidRDefault="00BE7CC6" w:rsidP="000179A4">
      <w:pPr>
        <w:pStyle w:val="a9"/>
        <w:ind w:left="0"/>
      </w:pPr>
    </w:p>
    <w:p w:rsidR="00BE7CC6" w:rsidRDefault="00BE7CC6" w:rsidP="000179A4">
      <w:pPr>
        <w:pStyle w:val="a9"/>
        <w:ind w:left="0"/>
      </w:pPr>
    </w:p>
    <w:p w:rsidR="00BE7CC6" w:rsidRDefault="00BE7CC6" w:rsidP="000179A4">
      <w:pPr>
        <w:pStyle w:val="a9"/>
        <w:ind w:left="0"/>
      </w:pPr>
    </w:p>
    <w:p w:rsidR="00BE7CC6" w:rsidRDefault="00BE7CC6" w:rsidP="000179A4">
      <w:pPr>
        <w:pStyle w:val="a9"/>
        <w:ind w:left="0"/>
      </w:pPr>
    </w:p>
    <w:p w:rsidR="00BE7CC6" w:rsidRDefault="00BE7CC6" w:rsidP="000179A4">
      <w:pPr>
        <w:pStyle w:val="a9"/>
        <w:ind w:left="0"/>
      </w:pPr>
    </w:p>
    <w:p w:rsidR="00BE7CC6" w:rsidRDefault="00BE7CC6" w:rsidP="000179A4">
      <w:pPr>
        <w:pStyle w:val="a9"/>
        <w:ind w:left="0"/>
      </w:pPr>
    </w:p>
    <w:p w:rsidR="00BE7CC6" w:rsidRDefault="00BE7CC6" w:rsidP="000179A4">
      <w:pPr>
        <w:pStyle w:val="a9"/>
        <w:ind w:left="0"/>
      </w:pPr>
    </w:p>
    <w:p w:rsidR="00BE7CC6" w:rsidRDefault="00BE7CC6" w:rsidP="000179A4">
      <w:pPr>
        <w:pStyle w:val="a9"/>
        <w:ind w:left="0"/>
      </w:pPr>
    </w:p>
    <w:p w:rsidR="00BE7CC6" w:rsidRPr="00294D44" w:rsidRDefault="00BE7CC6" w:rsidP="00294D44">
      <w:pPr>
        <w:pStyle w:val="a9"/>
        <w:numPr>
          <w:ilvl w:val="0"/>
          <w:numId w:val="20"/>
        </w:numPr>
        <w:outlineLvl w:val="0"/>
        <w:rPr>
          <w:rFonts w:ascii="Verdana" w:hAnsi="Verdana"/>
          <w:b/>
          <w:sz w:val="24"/>
          <w:szCs w:val="24"/>
        </w:rPr>
      </w:pPr>
      <w:bookmarkStart w:id="76" w:name="_Toc98523784"/>
      <w:r w:rsidRPr="00294D44">
        <w:rPr>
          <w:rFonts w:ascii="Verdana" w:hAnsi="Verdana"/>
          <w:b/>
          <w:sz w:val="24"/>
          <w:szCs w:val="24"/>
        </w:rPr>
        <w:lastRenderedPageBreak/>
        <w:t>Блок Фаршесоставление</w:t>
      </w:r>
      <w:bookmarkEnd w:id="76"/>
    </w:p>
    <w:p w:rsidR="00BE7CC6" w:rsidRPr="00294D44" w:rsidRDefault="00BE7CC6" w:rsidP="00294D44">
      <w:pPr>
        <w:pStyle w:val="2"/>
        <w:numPr>
          <w:ilvl w:val="0"/>
          <w:numId w:val="0"/>
        </w:numPr>
        <w:ind w:firstLine="426"/>
        <w:rPr>
          <w:rFonts w:ascii="Verdana" w:hAnsi="Verdana"/>
          <w:color w:val="auto"/>
          <w:sz w:val="24"/>
          <w:szCs w:val="24"/>
        </w:rPr>
      </w:pPr>
      <w:bookmarkStart w:id="77" w:name="_Toc98523785"/>
      <w:r w:rsidRPr="00294D44">
        <w:rPr>
          <w:rFonts w:ascii="Verdana" w:hAnsi="Verdana"/>
          <w:color w:val="auto"/>
          <w:sz w:val="24"/>
          <w:szCs w:val="24"/>
        </w:rPr>
        <w:t xml:space="preserve">10.1 </w:t>
      </w:r>
      <w:bookmarkStart w:id="78" w:name="_Toc56415272"/>
      <w:r w:rsidRPr="00294D44">
        <w:rPr>
          <w:rFonts w:ascii="Verdana" w:hAnsi="Verdana"/>
          <w:color w:val="auto"/>
          <w:sz w:val="24"/>
          <w:szCs w:val="24"/>
        </w:rPr>
        <w:t>Работа на фаршемешалке (Фаршесоставление (загрузка)) (ТСД)</w:t>
      </w:r>
      <w:bookmarkEnd w:id="77"/>
      <w:bookmarkEnd w:id="78"/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984"/>
        <w:gridCol w:w="2410"/>
        <w:gridCol w:w="142"/>
        <w:gridCol w:w="2410"/>
        <w:gridCol w:w="1984"/>
      </w:tblGrid>
      <w:tr w:rsidR="00BE7CC6" w:rsidRPr="00C626C3" w:rsidTr="003E13E4">
        <w:trPr>
          <w:trHeight w:val="319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Шаг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Действие</w:t>
            </w:r>
          </w:p>
        </w:tc>
        <w:tc>
          <w:tcPr>
            <w:tcW w:w="2552" w:type="dxa"/>
            <w:gridSpan w:val="2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Иллюстрация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Дополнение</w:t>
            </w:r>
          </w:p>
        </w:tc>
      </w:tr>
      <w:tr w:rsidR="00BE7CC6" w:rsidRPr="00C626C3" w:rsidTr="003E13E4">
        <w:trPr>
          <w:trHeight w:val="639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АРМа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  <w:hideMark/>
          </w:tcPr>
          <w:p w:rsidR="00BE7CC6" w:rsidRPr="00C626C3" w:rsidRDefault="00BE7CC6" w:rsidP="00BE7CC6">
            <w:pPr>
              <w:spacing w:after="0" w:line="240" w:lineRule="auto"/>
              <w:ind w:hanging="99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202B24" wp14:editId="3A23D933">
                  <wp:extent cx="1524000" cy="1831523"/>
                  <wp:effectExtent l="57150" t="57150" r="114300" b="11176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323" cy="185714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BE7CC6" w:rsidRPr="00CB243F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CB243F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Выбрать АРМ </w:t>
            </w:r>
            <w:r w:rsidRPr="00CB243F">
              <w:rPr>
                <w:rFonts w:ascii="Verdana" w:eastAsia="Times New Roman" w:hAnsi="Verdana" w:cs="Calibri"/>
                <w:sz w:val="24"/>
                <w:szCs w:val="24"/>
                <w:lang w:eastAsia="ru-RU"/>
              </w:rPr>
              <w:t xml:space="preserve">«Фаршесоставление </w:t>
            </w:r>
            <w:r w:rsidRPr="00CB243F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(загрузка)(ТСД)»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E7CC6" w:rsidRPr="00C626C3" w:rsidTr="003E13E4">
        <w:trPr>
          <w:trHeight w:val="5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Выбор 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даты задания и оборудования</w:t>
            </w:r>
          </w:p>
        </w:tc>
        <w:tc>
          <w:tcPr>
            <w:tcW w:w="2552" w:type="dxa"/>
            <w:gridSpan w:val="2"/>
            <w:shd w:val="clear" w:color="auto" w:fill="auto"/>
            <w:noWrap/>
            <w:vAlign w:val="center"/>
            <w:hideMark/>
          </w:tcPr>
          <w:p w:rsidR="00BE7CC6" w:rsidRPr="00C626C3" w:rsidRDefault="00BE7CC6" w:rsidP="00BE7CC6">
            <w:pPr>
              <w:spacing w:after="0" w:line="240" w:lineRule="auto"/>
              <w:ind w:hanging="241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503A32" wp14:editId="7CD53A45">
                  <wp:extent cx="1541590" cy="1876425"/>
                  <wp:effectExtent l="57150" t="57150" r="116205" b="104775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932" cy="189996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«Без учета оборудования»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BE7CC6" w:rsidRPr="00C626C3" w:rsidTr="003E13E4">
        <w:trPr>
          <w:trHeight w:val="959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номенклатуры</w:t>
            </w:r>
          </w:p>
        </w:tc>
        <w:tc>
          <w:tcPr>
            <w:tcW w:w="2552" w:type="dxa"/>
            <w:gridSpan w:val="2"/>
            <w:shd w:val="clear" w:color="auto" w:fill="auto"/>
            <w:noWrap/>
            <w:vAlign w:val="center"/>
            <w:hideMark/>
          </w:tcPr>
          <w:p w:rsidR="00BE7CC6" w:rsidRPr="00C626C3" w:rsidRDefault="00BE7CC6" w:rsidP="00BE7CC6">
            <w:pPr>
              <w:spacing w:after="0" w:line="240" w:lineRule="auto"/>
              <w:ind w:hanging="99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296C6B" wp14:editId="1F310862">
                  <wp:extent cx="1504950" cy="1814347"/>
                  <wp:effectExtent l="57150" t="57150" r="114300" b="109855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133" cy="184832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номенклатуру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Подтверждаем нажатием «ОК»</w:t>
            </w:r>
          </w:p>
        </w:tc>
      </w:tr>
      <w:tr w:rsidR="00BE7CC6" w:rsidRPr="00C626C3" w:rsidTr="003E13E4">
        <w:trPr>
          <w:trHeight w:val="1507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E7CC6" w:rsidRPr="00967307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Загрузка сырья</w:t>
            </w:r>
          </w:p>
        </w:tc>
        <w:tc>
          <w:tcPr>
            <w:tcW w:w="2552" w:type="dxa"/>
            <w:gridSpan w:val="2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1B6454" wp14:editId="30E4C45B">
                  <wp:extent cx="1406133" cy="1866900"/>
                  <wp:effectExtent l="57150" t="57150" r="118110" b="11430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714" cy="189024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МИКС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кнопку «ОК»</w:t>
            </w:r>
          </w:p>
        </w:tc>
      </w:tr>
      <w:tr w:rsidR="00BE7CC6" w:rsidRPr="00C626C3" w:rsidTr="003E13E4">
        <w:trPr>
          <w:trHeight w:val="2696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тары 1 этапа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BE7CC6" w:rsidRPr="00C626C3" w:rsidRDefault="00BE7CC6" w:rsidP="00501F5E">
            <w:pPr>
              <w:spacing w:after="0" w:line="240" w:lineRule="auto"/>
              <w:ind w:hanging="104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4DA8BB" wp14:editId="654EE752">
                  <wp:extent cx="1561911" cy="1600200"/>
                  <wp:effectExtent l="57150" t="57150" r="114935" b="11430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153" cy="162401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Из списка выбрать любую тару и отсканировать штрих-код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вести сканер ТСД на штрих-код тары</w:t>
            </w:r>
          </w:p>
        </w:tc>
      </w:tr>
      <w:tr w:rsidR="00BE7CC6" w:rsidRPr="00C626C3" w:rsidTr="003E13E4">
        <w:trPr>
          <w:trHeight w:val="21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тары 2 этапа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E7CC6" w:rsidRPr="00C626C3" w:rsidRDefault="00BE7CC6" w:rsidP="00501F5E">
            <w:pPr>
              <w:spacing w:after="0" w:line="240" w:lineRule="auto"/>
              <w:ind w:hanging="104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0D2961" wp14:editId="56F939FD">
                  <wp:extent cx="1399915" cy="1554480"/>
                  <wp:effectExtent l="57150" t="57150" r="105410" b="12192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145" cy="158138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Аналогично пункту 5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E7CC6" w:rsidRPr="00874A06" w:rsidRDefault="00BE7CC6" w:rsidP="003A4BB3">
            <w:pPr>
              <w:spacing w:after="0" w:line="240" w:lineRule="auto"/>
              <w:ind w:left="34" w:right="317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E7CC6" w:rsidRPr="00C626C3" w:rsidTr="003E13E4">
        <w:trPr>
          <w:trHeight w:val="639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BE7CC6" w:rsidRPr="0023758F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Загрузка специй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BE7CC6" w:rsidRPr="00C626C3" w:rsidRDefault="00BE7CC6" w:rsidP="00501F5E">
            <w:pPr>
              <w:spacing w:after="0" w:line="240" w:lineRule="auto"/>
              <w:ind w:hanging="104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329140" wp14:editId="58FB2522">
                  <wp:extent cx="1428459" cy="1783080"/>
                  <wp:effectExtent l="57150" t="57150" r="114935" b="12192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389" cy="181170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shd w:val="clear" w:color="auto" w:fill="auto"/>
            <w:noWrap/>
            <w:vAlign w:val="center"/>
          </w:tcPr>
          <w:p w:rsidR="00BE7CC6" w:rsidRPr="00A061F6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набор специй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«ОК»</w:t>
            </w:r>
          </w:p>
        </w:tc>
      </w:tr>
      <w:tr w:rsidR="00BE7CC6" w:rsidRPr="00C626C3" w:rsidTr="003E13E4">
        <w:trPr>
          <w:trHeight w:val="899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BE7CC6" w:rsidRPr="00D766EF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Сканирование специй 1 этапа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E7CC6" w:rsidRPr="00C626C3" w:rsidRDefault="00BE7CC6" w:rsidP="00501F5E">
            <w:pPr>
              <w:spacing w:after="0" w:line="240" w:lineRule="auto"/>
              <w:ind w:hanging="104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CC5DDF" wp14:editId="7C3A09A7">
                  <wp:extent cx="1381125" cy="1587904"/>
                  <wp:effectExtent l="57150" t="57150" r="104775" b="10795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232" cy="160872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Из списка выбрать любой отвес специй и отсканировать штрих-код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вести сканер ТСД на штрих-код на паспорте</w:t>
            </w:r>
          </w:p>
        </w:tc>
      </w:tr>
      <w:tr w:rsidR="00BE7CC6" w:rsidRPr="00C626C3" w:rsidTr="003E13E4">
        <w:trPr>
          <w:trHeight w:val="2412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Сканирование специй 2 этапа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BE7CC6" w:rsidRPr="00C626C3" w:rsidRDefault="00BE7CC6" w:rsidP="00501F5E">
            <w:pPr>
              <w:spacing w:after="0" w:line="240" w:lineRule="auto"/>
              <w:ind w:hanging="104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913D1C" wp14:editId="33E23550">
                  <wp:extent cx="1418590" cy="1706880"/>
                  <wp:effectExtent l="57150" t="57150" r="105410" b="12192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37" cy="174014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Из списка выбрать любой отвес специй и отсканировать штрих-код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вести сканер ТСД на штрих-код на паспорте</w:t>
            </w:r>
          </w:p>
        </w:tc>
      </w:tr>
      <w:tr w:rsidR="00BE7CC6" w:rsidRPr="00C626C3" w:rsidTr="003E13E4">
        <w:trPr>
          <w:trHeight w:val="568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Ввод последнего компонента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BE7CC6" w:rsidRPr="00C626C3" w:rsidRDefault="00BE7CC6" w:rsidP="00501F5E">
            <w:pPr>
              <w:spacing w:after="0" w:line="240" w:lineRule="auto"/>
              <w:ind w:hanging="104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240540" wp14:editId="68EA0ACA">
                  <wp:extent cx="1504950" cy="2042499"/>
                  <wp:effectExtent l="57150" t="57150" r="114300" b="11049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02" cy="206184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shd w:val="clear" w:color="auto" w:fill="auto"/>
            <w:noWrap/>
            <w:vAlign w:val="center"/>
          </w:tcPr>
          <w:p w:rsidR="00BE7CC6" w:rsidRPr="00A061F6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стартовую культуру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 нажатием кнопки «ОК»</w:t>
            </w:r>
          </w:p>
        </w:tc>
      </w:tr>
      <w:tr w:rsidR="00BE7CC6" w:rsidRPr="00C626C3" w:rsidTr="003E13E4">
        <w:trPr>
          <w:trHeight w:val="639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BE7CC6" w:rsidRPr="00C626C3" w:rsidRDefault="00BE7CC6" w:rsidP="00501F5E">
            <w:pPr>
              <w:spacing w:after="0" w:line="240" w:lineRule="auto"/>
              <w:ind w:hanging="104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ACDD78" wp14:editId="03B928A1">
                  <wp:extent cx="1494830" cy="1771650"/>
                  <wp:effectExtent l="57150" t="57150" r="105410" b="11430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68" cy="1785207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Отсканировать паспорт стартовой культуры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вести сканер ТСД на штрих-код на паспорте</w:t>
            </w:r>
          </w:p>
        </w:tc>
      </w:tr>
      <w:tr w:rsidR="00BE7CC6" w:rsidRPr="00C626C3" w:rsidTr="003E13E4">
        <w:trPr>
          <w:trHeight w:val="639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BE7CC6" w:rsidRPr="00C626C3" w:rsidRDefault="00BE7CC6" w:rsidP="00501F5E">
            <w:pPr>
              <w:spacing w:after="0" w:line="240" w:lineRule="auto"/>
              <w:ind w:hanging="104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58487B" wp14:editId="62E18606">
                  <wp:extent cx="1510050" cy="1876425"/>
                  <wp:effectExtent l="57150" t="57150" r="109220" b="104775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306" cy="1887927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«ОК»</w:t>
            </w:r>
          </w:p>
        </w:tc>
      </w:tr>
      <w:tr w:rsidR="00BE7CC6" w:rsidRPr="00C626C3" w:rsidTr="003E13E4">
        <w:trPr>
          <w:trHeight w:val="674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BE7CC6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BE7CC6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Технологическая операция начата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E7CC6" w:rsidRDefault="00BE7CC6" w:rsidP="00501F5E">
            <w:pPr>
              <w:spacing w:after="0" w:line="240" w:lineRule="auto"/>
              <w:ind w:hanging="104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F9164" wp14:editId="1BD94A73">
                  <wp:extent cx="1476375" cy="1930167"/>
                  <wp:effectExtent l="57150" t="57150" r="104775" b="108585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970" cy="193748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shd w:val="clear" w:color="auto" w:fill="auto"/>
            <w:noWrap/>
            <w:vAlign w:val="center"/>
          </w:tcPr>
          <w:p w:rsidR="00BE7CC6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Появляется информационное окно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BE7CC6" w:rsidRPr="00FA311D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 «ОК»</w:t>
            </w:r>
          </w:p>
        </w:tc>
      </w:tr>
    </w:tbl>
    <w:p w:rsidR="00BE7CC6" w:rsidRDefault="00BE7CC6" w:rsidP="00BE7CC6">
      <w:pPr>
        <w:tabs>
          <w:tab w:val="left" w:pos="4851"/>
          <w:tab w:val="left" w:pos="10131"/>
        </w:tabs>
      </w:pPr>
    </w:p>
    <w:p w:rsidR="00BE7CC6" w:rsidRDefault="00BE7CC6" w:rsidP="00BE7CC6">
      <w:r>
        <w:br w:type="page"/>
      </w:r>
    </w:p>
    <w:p w:rsidR="00BE7CC6" w:rsidRPr="00501F5E" w:rsidRDefault="00BE7CC6" w:rsidP="00501F5E">
      <w:pPr>
        <w:pStyle w:val="2"/>
        <w:numPr>
          <w:ilvl w:val="1"/>
          <w:numId w:val="20"/>
        </w:numPr>
        <w:ind w:left="0" w:firstLine="426"/>
        <w:rPr>
          <w:rFonts w:ascii="Verdana" w:hAnsi="Verdana"/>
          <w:color w:val="auto"/>
          <w:sz w:val="24"/>
          <w:szCs w:val="24"/>
        </w:rPr>
      </w:pPr>
      <w:bookmarkStart w:id="79" w:name="_Toc56415273"/>
      <w:bookmarkStart w:id="80" w:name="_Toc98523786"/>
      <w:r w:rsidRPr="00501F5E">
        <w:rPr>
          <w:rFonts w:ascii="Verdana" w:hAnsi="Verdana"/>
          <w:color w:val="auto"/>
          <w:sz w:val="24"/>
          <w:szCs w:val="24"/>
        </w:rPr>
        <w:lastRenderedPageBreak/>
        <w:t>Работа в АРМ «Выгрузка из оборудования (ТСД)» (Куттер СК)</w:t>
      </w:r>
      <w:bookmarkEnd w:id="79"/>
      <w:bookmarkEnd w:id="80"/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2410"/>
        <w:gridCol w:w="2829"/>
        <w:gridCol w:w="2409"/>
        <w:gridCol w:w="2127"/>
      </w:tblGrid>
      <w:tr w:rsidR="00BE7CC6" w:rsidRPr="00C626C3" w:rsidTr="00BE7CC6">
        <w:trPr>
          <w:trHeight w:val="319"/>
          <w:jc w:val="center"/>
        </w:trPr>
        <w:tc>
          <w:tcPr>
            <w:tcW w:w="852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Шаг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Действие</w:t>
            </w:r>
          </w:p>
        </w:tc>
        <w:tc>
          <w:tcPr>
            <w:tcW w:w="2829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Иллюстрация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 w:themeColor="text1"/>
                <w:sz w:val="24"/>
                <w:szCs w:val="24"/>
                <w:lang w:eastAsia="ru-RU"/>
              </w:rPr>
              <w:t>Дополнение</w:t>
            </w:r>
          </w:p>
        </w:tc>
      </w:tr>
      <w:tr w:rsidR="00BE7CC6" w:rsidRPr="00C626C3" w:rsidTr="00BE7CC6">
        <w:trPr>
          <w:trHeight w:val="639"/>
          <w:jc w:val="center"/>
        </w:trPr>
        <w:tc>
          <w:tcPr>
            <w:tcW w:w="852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АРМа</w:t>
            </w:r>
          </w:p>
        </w:tc>
        <w:tc>
          <w:tcPr>
            <w:tcW w:w="2829" w:type="dxa"/>
            <w:shd w:val="clear" w:color="auto" w:fill="auto"/>
            <w:vAlign w:val="center"/>
            <w:hideMark/>
          </w:tcPr>
          <w:p w:rsidR="00BE7CC6" w:rsidRPr="00C626C3" w:rsidRDefault="00BE7CC6" w:rsidP="00BE7CC6">
            <w:pPr>
              <w:spacing w:after="0" w:line="240" w:lineRule="auto"/>
              <w:ind w:hanging="12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09DC31" wp14:editId="675134E7">
                  <wp:extent cx="1676400" cy="1969220"/>
                  <wp:effectExtent l="57150" t="57150" r="114300" b="107315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133" cy="199005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АРМ «Выгрузка из оборудования (ТСД)»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Подтвердить нажатием кнопки </w:t>
            </w:r>
          </w:p>
        </w:tc>
      </w:tr>
      <w:tr w:rsidR="00BE7CC6" w:rsidRPr="00C626C3" w:rsidTr="00BE7CC6">
        <w:trPr>
          <w:trHeight w:val="959"/>
          <w:jc w:val="center"/>
        </w:trPr>
        <w:tc>
          <w:tcPr>
            <w:tcW w:w="852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оборудования</w:t>
            </w:r>
          </w:p>
        </w:tc>
        <w:tc>
          <w:tcPr>
            <w:tcW w:w="2829" w:type="dxa"/>
            <w:shd w:val="clear" w:color="auto" w:fill="auto"/>
            <w:noWrap/>
            <w:vAlign w:val="center"/>
            <w:hideMark/>
          </w:tcPr>
          <w:p w:rsidR="00BE7CC6" w:rsidRPr="002F329A" w:rsidRDefault="00BE7CC6" w:rsidP="00BE7CC6">
            <w:pPr>
              <w:spacing w:after="0" w:line="240" w:lineRule="auto"/>
              <w:ind w:hanging="12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677622" wp14:editId="692BC5A0">
                  <wp:extent cx="1728133" cy="2019935"/>
                  <wp:effectExtent l="57150" t="57150" r="120015" b="113665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379" cy="202256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BE7CC6" w:rsidRPr="00C626C3" w:rsidRDefault="003E13E4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Фаршемешалка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кнопки</w:t>
            </w:r>
          </w:p>
        </w:tc>
      </w:tr>
      <w:tr w:rsidR="00BE7CC6" w:rsidRPr="00C626C3" w:rsidTr="00BE7CC6">
        <w:trPr>
          <w:trHeight w:val="1507"/>
          <w:jc w:val="center"/>
        </w:trPr>
        <w:tc>
          <w:tcPr>
            <w:tcW w:w="852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BE7CC6" w:rsidRPr="000F5C7A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0F5C7A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Выбор выгрузки </w:t>
            </w:r>
          </w:p>
        </w:tc>
        <w:tc>
          <w:tcPr>
            <w:tcW w:w="2829" w:type="dxa"/>
            <w:shd w:val="clear" w:color="auto" w:fill="auto"/>
            <w:noWrap/>
            <w:vAlign w:val="center"/>
          </w:tcPr>
          <w:p w:rsidR="00BE7CC6" w:rsidRPr="00C626C3" w:rsidRDefault="00BE7CC6" w:rsidP="00BE7CC6">
            <w:pPr>
              <w:spacing w:after="0" w:line="240" w:lineRule="auto"/>
              <w:ind w:hanging="12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496BB5" wp14:editId="4EB5DDC3">
                  <wp:extent cx="1619250" cy="1849371"/>
                  <wp:effectExtent l="57150" t="57150" r="114300" b="11303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733" cy="186591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«Взвесить брутто» или «Взвесить несколько тар»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BE7CC6" w:rsidRPr="00793A3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на кнопку</w:t>
            </w:r>
          </w:p>
        </w:tc>
      </w:tr>
      <w:tr w:rsidR="00BE7CC6" w:rsidRPr="00C626C3" w:rsidTr="00BE7CC6">
        <w:trPr>
          <w:trHeight w:val="3229"/>
          <w:jc w:val="center"/>
        </w:trPr>
        <w:tc>
          <w:tcPr>
            <w:tcW w:w="852" w:type="dxa"/>
            <w:shd w:val="clear" w:color="auto" w:fill="auto"/>
            <w:noWrap/>
            <w:vAlign w:val="center"/>
            <w:hideMark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Тара - приемник</w:t>
            </w:r>
          </w:p>
        </w:tc>
        <w:tc>
          <w:tcPr>
            <w:tcW w:w="2829" w:type="dxa"/>
            <w:shd w:val="clear" w:color="auto" w:fill="auto"/>
            <w:vAlign w:val="center"/>
          </w:tcPr>
          <w:p w:rsidR="00BE7CC6" w:rsidRPr="00C626C3" w:rsidRDefault="00BE7CC6" w:rsidP="00BE7CC6">
            <w:pPr>
              <w:spacing w:after="0" w:line="240" w:lineRule="auto"/>
              <w:ind w:hanging="123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0967F8" wp14:editId="2DE65EAD">
                  <wp:extent cx="1619250" cy="1846512"/>
                  <wp:effectExtent l="57150" t="57150" r="114300" b="116205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165" cy="186580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Отсканировать тару – приемник (в которую будет выгружаться готовый фарш)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C626C3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вести сканер ТСД на штрих-код тары</w:t>
            </w:r>
          </w:p>
        </w:tc>
      </w:tr>
    </w:tbl>
    <w:p w:rsidR="00BE7CC6" w:rsidRPr="00BF3DE0" w:rsidRDefault="00BE7CC6" w:rsidP="00BE7CC6">
      <w:r>
        <w:br w:type="page"/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2410"/>
        <w:gridCol w:w="2677"/>
        <w:gridCol w:w="2268"/>
        <w:gridCol w:w="1984"/>
      </w:tblGrid>
      <w:tr w:rsidR="00BE7CC6" w:rsidRPr="00C626C3" w:rsidTr="003E13E4">
        <w:trPr>
          <w:trHeight w:val="639"/>
          <w:jc w:val="center"/>
        </w:trPr>
        <w:tc>
          <w:tcPr>
            <w:tcW w:w="862" w:type="dxa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Взвешивание сырья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object w:dxaOrig="2700" w:dyaOrig="3075">
                <v:shape id="_x0000_i1026" type="#_x0000_t75" style="width:120pt;height:132pt" o:ole="">
                  <v:imagedata r:id="rId264" o:title=""/>
                </v:shape>
                <o:OLEObject Type="Embed" ProgID="PBrush" ShapeID="_x0000_i1026" DrawAspect="Content" ObjectID="_1709136565" r:id="rId265"/>
              </w:objec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Установить рикшу с фаршем на весах и зафиксировать вес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BE7CC6" w:rsidRPr="00874A06" w:rsidRDefault="00BE7CC6" w:rsidP="003A4BB3">
            <w:pPr>
              <w:spacing w:after="0" w:line="240" w:lineRule="auto"/>
              <w:ind w:left="34" w:right="317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Сверить значения веса на весах и ТСД (оно должно быть одинаковым)</w:t>
            </w:r>
          </w:p>
        </w:tc>
      </w:tr>
      <w:tr w:rsidR="00BE7CC6" w:rsidRPr="00C626C3" w:rsidTr="003E13E4">
        <w:trPr>
          <w:trHeight w:val="639"/>
          <w:jc w:val="center"/>
        </w:trPr>
        <w:tc>
          <w:tcPr>
            <w:tcW w:w="862" w:type="dxa"/>
            <w:shd w:val="clear" w:color="auto" w:fill="auto"/>
            <w:noWrap/>
            <w:vAlign w:val="center"/>
          </w:tcPr>
          <w:p w:rsidR="00BE7CC6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E7CC6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Завершение выгрузки</w:t>
            </w:r>
          </w:p>
        </w:tc>
        <w:tc>
          <w:tcPr>
            <w:tcW w:w="2677" w:type="dxa"/>
            <w:shd w:val="clear" w:color="auto" w:fill="auto"/>
            <w:noWrap/>
            <w:vAlign w:val="center"/>
          </w:tcPr>
          <w:p w:rsidR="00BE7CC6" w:rsidRDefault="00BE7CC6" w:rsidP="003A4BB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CAD48E" wp14:editId="75495740">
                  <wp:extent cx="1571625" cy="1675020"/>
                  <wp:effectExtent l="57150" t="57150" r="104775" b="116205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10" cy="170335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BE7CC6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кнопку «Оборудование пусто»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данной кнопкой</w:t>
            </w:r>
          </w:p>
        </w:tc>
      </w:tr>
      <w:tr w:rsidR="00BE7CC6" w:rsidRPr="00C626C3" w:rsidTr="003E13E4">
        <w:trPr>
          <w:trHeight w:val="639"/>
          <w:jc w:val="center"/>
        </w:trPr>
        <w:tc>
          <w:tcPr>
            <w:tcW w:w="862" w:type="dxa"/>
            <w:shd w:val="clear" w:color="auto" w:fill="auto"/>
            <w:noWrap/>
            <w:vAlign w:val="center"/>
          </w:tcPr>
          <w:p w:rsidR="00BE7CC6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BE7CC6" w:rsidRPr="00D46DA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Причина отклонения</w:t>
            </w:r>
          </w:p>
        </w:tc>
        <w:tc>
          <w:tcPr>
            <w:tcW w:w="2677" w:type="dxa"/>
            <w:shd w:val="clear" w:color="auto" w:fill="auto"/>
            <w:noWrap/>
            <w:vAlign w:val="center"/>
          </w:tcPr>
          <w:p w:rsidR="00BE7CC6" w:rsidRDefault="00BE7CC6" w:rsidP="003A4BB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A52245" wp14:editId="6F2079D2">
                  <wp:extent cx="1476375" cy="1663981"/>
                  <wp:effectExtent l="57150" t="57150" r="104775" b="107950"/>
                  <wp:docPr id="384" name="Рисунок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441" cy="167307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BE7CC6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 w:rsidRPr="004A714C"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</w:t>
            </w: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 xml:space="preserve"> на кнопку «не указана» </w:t>
            </w:r>
          </w:p>
        </w:tc>
      </w:tr>
      <w:tr w:rsidR="00BE7CC6" w:rsidRPr="00C626C3" w:rsidTr="003E13E4">
        <w:trPr>
          <w:trHeight w:val="639"/>
          <w:jc w:val="center"/>
        </w:trPr>
        <w:tc>
          <w:tcPr>
            <w:tcW w:w="862" w:type="dxa"/>
            <w:shd w:val="clear" w:color="auto" w:fill="auto"/>
            <w:noWrap/>
            <w:vAlign w:val="center"/>
          </w:tcPr>
          <w:p w:rsidR="00BE7CC6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BE7CC6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Выбор причины потерь</w:t>
            </w:r>
          </w:p>
        </w:tc>
        <w:tc>
          <w:tcPr>
            <w:tcW w:w="2677" w:type="dxa"/>
            <w:shd w:val="clear" w:color="auto" w:fill="auto"/>
            <w:noWrap/>
            <w:vAlign w:val="center"/>
          </w:tcPr>
          <w:p w:rsidR="00BE7CC6" w:rsidRDefault="00BE7CC6" w:rsidP="003A4BB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EE5570" wp14:editId="1150961D">
                  <wp:extent cx="1533525" cy="1761753"/>
                  <wp:effectExtent l="57150" t="57150" r="104775" b="105410"/>
                  <wp:docPr id="385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080" cy="177158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BE7CC6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Выбрать причину «Нормативные излишки» или «Нормативные потери»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Подтвердить нажатием на кнопку с причиной отклонения</w:t>
            </w:r>
          </w:p>
        </w:tc>
      </w:tr>
      <w:tr w:rsidR="00BE7CC6" w:rsidRPr="00C626C3" w:rsidTr="003E13E4">
        <w:trPr>
          <w:trHeight w:val="639"/>
          <w:jc w:val="center"/>
        </w:trPr>
        <w:tc>
          <w:tcPr>
            <w:tcW w:w="862" w:type="dxa"/>
            <w:shd w:val="clear" w:color="auto" w:fill="auto"/>
            <w:noWrap/>
            <w:vAlign w:val="center"/>
          </w:tcPr>
          <w:p w:rsidR="00BE7CC6" w:rsidRPr="0023758F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Подтверждение</w:t>
            </w:r>
          </w:p>
        </w:tc>
        <w:tc>
          <w:tcPr>
            <w:tcW w:w="2677" w:type="dxa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9B83A4" wp14:editId="781611C0">
                  <wp:extent cx="1494790" cy="1630680"/>
                  <wp:effectExtent l="57150" t="57150" r="105410" b="121920"/>
                  <wp:docPr id="386" name="Рисунок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578" cy="164354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BE7CC6" w:rsidRPr="00A061F6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  <w:t>Нажать кнопку «ОК»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BE7CC6" w:rsidRPr="00C626C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BE7CC6" w:rsidRPr="003E13E4" w:rsidRDefault="00BE7CC6" w:rsidP="003E13E4">
      <w:pPr>
        <w:pStyle w:val="2"/>
        <w:numPr>
          <w:ilvl w:val="1"/>
          <w:numId w:val="20"/>
        </w:numPr>
        <w:ind w:left="0" w:firstLine="426"/>
        <w:rPr>
          <w:rFonts w:ascii="Verdana" w:hAnsi="Verdana"/>
          <w:sz w:val="24"/>
          <w:szCs w:val="24"/>
        </w:rPr>
      </w:pPr>
      <w:r>
        <w:br w:type="page"/>
      </w:r>
      <w:bookmarkStart w:id="81" w:name="_Toc56415274"/>
      <w:bookmarkStart w:id="82" w:name="_Toc98523787"/>
      <w:r w:rsidRPr="003E13E4">
        <w:rPr>
          <w:rFonts w:ascii="Verdana" w:hAnsi="Verdana"/>
          <w:color w:val="auto"/>
          <w:sz w:val="24"/>
          <w:szCs w:val="24"/>
        </w:rPr>
        <w:lastRenderedPageBreak/>
        <w:t>Возможные ошибки с ТСД</w:t>
      </w:r>
      <w:bookmarkEnd w:id="81"/>
      <w:bookmarkEnd w:id="82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8"/>
        <w:gridCol w:w="2264"/>
        <w:gridCol w:w="4398"/>
      </w:tblGrid>
      <w:tr w:rsidR="00BE7CC6" w:rsidRPr="00330341" w:rsidTr="003E13E4">
        <w:trPr>
          <w:trHeight w:val="279"/>
          <w:jc w:val="center"/>
        </w:trPr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BE7CC6" w:rsidRPr="00330341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Проявление</w:t>
            </w:r>
          </w:p>
        </w:tc>
        <w:tc>
          <w:tcPr>
            <w:tcW w:w="2264" w:type="dxa"/>
            <w:shd w:val="clear" w:color="auto" w:fill="auto"/>
            <w:noWrap/>
            <w:vAlign w:val="center"/>
            <w:hideMark/>
          </w:tcPr>
          <w:p w:rsidR="00BE7CC6" w:rsidRPr="00330341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Возможные причины</w:t>
            </w:r>
          </w:p>
        </w:tc>
        <w:tc>
          <w:tcPr>
            <w:tcW w:w="4398" w:type="dxa"/>
            <w:shd w:val="clear" w:color="auto" w:fill="auto"/>
            <w:noWrap/>
            <w:vAlign w:val="center"/>
            <w:hideMark/>
          </w:tcPr>
          <w:p w:rsidR="00BE7CC6" w:rsidRPr="00330341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Способы устранения</w:t>
            </w:r>
          </w:p>
        </w:tc>
      </w:tr>
      <w:tr w:rsidR="00BE7CC6" w:rsidRPr="00330341" w:rsidTr="003E13E4">
        <w:trPr>
          <w:trHeight w:val="822"/>
          <w:jc w:val="center"/>
        </w:trPr>
        <w:tc>
          <w:tcPr>
            <w:tcW w:w="3398" w:type="dxa"/>
            <w:shd w:val="clear" w:color="auto" w:fill="auto"/>
            <w:vAlign w:val="center"/>
            <w:hideMark/>
          </w:tcPr>
          <w:p w:rsidR="00BE7CC6" w:rsidRPr="00D031AC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031AC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>Терминал не включается/Терминал отключается</w:t>
            </w:r>
          </w:p>
        </w:tc>
        <w:tc>
          <w:tcPr>
            <w:tcW w:w="2264" w:type="dxa"/>
            <w:shd w:val="clear" w:color="auto" w:fill="auto"/>
            <w:vAlign w:val="center"/>
            <w:hideMark/>
          </w:tcPr>
          <w:p w:rsidR="00BE7CC6" w:rsidRPr="00330341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Аккумулятор не полностью заряжен</w:t>
            </w:r>
          </w:p>
        </w:tc>
        <w:tc>
          <w:tcPr>
            <w:tcW w:w="4398" w:type="dxa"/>
            <w:shd w:val="clear" w:color="auto" w:fill="auto"/>
            <w:vAlign w:val="center"/>
            <w:hideMark/>
          </w:tcPr>
          <w:p w:rsidR="00BE7CC6" w:rsidRPr="00330341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Убедитесь, что аккумулятор полностью заряжен</w:t>
            </w:r>
          </w:p>
        </w:tc>
      </w:tr>
      <w:tr w:rsidR="00BE7CC6" w:rsidRPr="00330341" w:rsidTr="003E13E4">
        <w:trPr>
          <w:trHeight w:val="607"/>
          <w:jc w:val="center"/>
        </w:trPr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BE7CC6" w:rsidRPr="00330341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shd w:val="clear" w:color="auto" w:fill="auto"/>
            <w:vAlign w:val="center"/>
            <w:hideMark/>
          </w:tcPr>
          <w:p w:rsidR="00BE7CC6" w:rsidRPr="00330341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Аккумулятор неправильно установлен</w:t>
            </w:r>
          </w:p>
        </w:tc>
        <w:tc>
          <w:tcPr>
            <w:tcW w:w="4398" w:type="dxa"/>
            <w:shd w:val="clear" w:color="auto" w:fill="auto"/>
            <w:vAlign w:val="center"/>
            <w:hideMark/>
          </w:tcPr>
          <w:p w:rsidR="00BE7CC6" w:rsidRPr="00330341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Убедитесь, что аккумулятор правильно установлен</w:t>
            </w:r>
          </w:p>
        </w:tc>
      </w:tr>
      <w:tr w:rsidR="00BE7CC6" w:rsidRPr="00330341" w:rsidTr="003E13E4">
        <w:trPr>
          <w:trHeight w:val="691"/>
          <w:jc w:val="center"/>
        </w:trPr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BE7CC6" w:rsidRPr="00330341" w:rsidRDefault="00BE7CC6" w:rsidP="003A4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shd w:val="clear" w:color="auto" w:fill="auto"/>
            <w:vAlign w:val="center"/>
            <w:hideMark/>
          </w:tcPr>
          <w:p w:rsidR="00BE7CC6" w:rsidRPr="00330341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Аккумулятор не исправен</w:t>
            </w:r>
          </w:p>
        </w:tc>
        <w:tc>
          <w:tcPr>
            <w:tcW w:w="4398" w:type="dxa"/>
            <w:shd w:val="clear" w:color="auto" w:fill="auto"/>
            <w:vAlign w:val="center"/>
            <w:hideMark/>
          </w:tcPr>
          <w:p w:rsidR="00BE7CC6" w:rsidRPr="00330341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Замените аккумулятор</w:t>
            </w:r>
          </w:p>
        </w:tc>
      </w:tr>
      <w:tr w:rsidR="00BE7CC6" w:rsidRPr="00330341" w:rsidTr="003E13E4">
        <w:trPr>
          <w:trHeight w:val="371"/>
          <w:jc w:val="center"/>
        </w:trPr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BE7CC6" w:rsidRPr="00D031AC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031AC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>На дисплее ничего не видно</w:t>
            </w:r>
          </w:p>
        </w:tc>
        <w:tc>
          <w:tcPr>
            <w:tcW w:w="2264" w:type="dxa"/>
            <w:shd w:val="clear" w:color="auto" w:fill="auto"/>
            <w:noWrap/>
            <w:vAlign w:val="center"/>
            <w:hideMark/>
          </w:tcPr>
          <w:p w:rsidR="00BE7CC6" w:rsidRPr="00330341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8" w:type="dxa"/>
            <w:shd w:val="clear" w:color="auto" w:fill="auto"/>
            <w:noWrap/>
            <w:vAlign w:val="center"/>
            <w:hideMark/>
          </w:tcPr>
          <w:p w:rsidR="00BE7CC6" w:rsidRPr="00330341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Включить кнопку питания</w:t>
            </w:r>
          </w:p>
        </w:tc>
      </w:tr>
      <w:tr w:rsidR="00BE7CC6" w:rsidRPr="00330341" w:rsidTr="003E13E4">
        <w:trPr>
          <w:trHeight w:val="550"/>
          <w:jc w:val="center"/>
        </w:trPr>
        <w:tc>
          <w:tcPr>
            <w:tcW w:w="3398" w:type="dxa"/>
            <w:shd w:val="clear" w:color="auto" w:fill="auto"/>
            <w:vAlign w:val="center"/>
            <w:hideMark/>
          </w:tcPr>
          <w:p w:rsidR="00BE7CC6" w:rsidRPr="00D031AC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031AC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 xml:space="preserve">Терминал не выполняет сканирование </w:t>
            </w:r>
            <w:proofErr w:type="spellStart"/>
            <w:r w:rsidRPr="00D031AC">
              <w:rPr>
                <w:rFonts w:ascii="Verdana" w:eastAsia="Times New Roman" w:hAnsi="Verdana" w:cs="Calibri"/>
                <w:b/>
                <w:i/>
                <w:color w:val="000000"/>
                <w:sz w:val="24"/>
                <w:szCs w:val="24"/>
                <w:lang w:eastAsia="ru-RU"/>
              </w:rPr>
              <w:t>шк</w:t>
            </w:r>
            <w:proofErr w:type="spellEnd"/>
          </w:p>
        </w:tc>
        <w:tc>
          <w:tcPr>
            <w:tcW w:w="2264" w:type="dxa"/>
            <w:shd w:val="clear" w:color="auto" w:fill="auto"/>
            <w:noWrap/>
            <w:vAlign w:val="center"/>
            <w:hideMark/>
          </w:tcPr>
          <w:p w:rsidR="00BE7CC6" w:rsidRPr="00330341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Штрих код поврежден</w:t>
            </w:r>
          </w:p>
        </w:tc>
        <w:tc>
          <w:tcPr>
            <w:tcW w:w="4398" w:type="dxa"/>
            <w:shd w:val="clear" w:color="auto" w:fill="auto"/>
            <w:vAlign w:val="center"/>
            <w:hideMark/>
          </w:tcPr>
          <w:p w:rsidR="00BE7CC6" w:rsidRPr="00330341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Убедитесь в целостности ШК</w:t>
            </w:r>
          </w:p>
        </w:tc>
      </w:tr>
      <w:tr w:rsidR="00BE7CC6" w:rsidRPr="00330341" w:rsidTr="003E13E4">
        <w:trPr>
          <w:trHeight w:val="833"/>
          <w:jc w:val="center"/>
        </w:trPr>
        <w:tc>
          <w:tcPr>
            <w:tcW w:w="3398" w:type="dxa"/>
            <w:shd w:val="clear" w:color="auto" w:fill="auto"/>
            <w:vAlign w:val="center"/>
            <w:hideMark/>
          </w:tcPr>
          <w:p w:rsidR="00BE7CC6" w:rsidRPr="00330341" w:rsidRDefault="00BE7CC6" w:rsidP="003A4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shd w:val="clear" w:color="auto" w:fill="auto"/>
            <w:vAlign w:val="center"/>
            <w:hideMark/>
          </w:tcPr>
          <w:p w:rsidR="00BE7CC6" w:rsidRPr="00330341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Большое расстояние до объекта сканирования</w:t>
            </w:r>
          </w:p>
        </w:tc>
        <w:tc>
          <w:tcPr>
            <w:tcW w:w="4398" w:type="dxa"/>
            <w:shd w:val="clear" w:color="auto" w:fill="auto"/>
            <w:vAlign w:val="center"/>
            <w:hideMark/>
          </w:tcPr>
          <w:p w:rsidR="00BE7CC6" w:rsidRPr="00330341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Попробуйте выполнить сканирование с более близкого расстояния</w:t>
            </w:r>
          </w:p>
        </w:tc>
      </w:tr>
      <w:tr w:rsidR="00BE7CC6" w:rsidRPr="00330341" w:rsidTr="003E13E4">
        <w:trPr>
          <w:trHeight w:val="702"/>
          <w:jc w:val="center"/>
        </w:trPr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BE7CC6" w:rsidRPr="00330341" w:rsidRDefault="00BE7CC6" w:rsidP="003A4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shd w:val="clear" w:color="auto" w:fill="auto"/>
            <w:vAlign w:val="center"/>
            <w:hideMark/>
          </w:tcPr>
          <w:p w:rsidR="00BE7CC6" w:rsidRPr="00330341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Аккумуляторная батарея разряжена</w:t>
            </w:r>
          </w:p>
        </w:tc>
        <w:tc>
          <w:tcPr>
            <w:tcW w:w="4398" w:type="dxa"/>
            <w:shd w:val="clear" w:color="auto" w:fill="auto"/>
            <w:vAlign w:val="center"/>
            <w:hideMark/>
          </w:tcPr>
          <w:p w:rsidR="00BE7CC6" w:rsidRPr="00330341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Проверьте состояние аккумулятора</w:t>
            </w:r>
          </w:p>
        </w:tc>
      </w:tr>
      <w:tr w:rsidR="00BE7CC6" w:rsidRPr="00330341" w:rsidTr="003E13E4">
        <w:trPr>
          <w:trHeight w:val="942"/>
          <w:jc w:val="center"/>
        </w:trPr>
        <w:tc>
          <w:tcPr>
            <w:tcW w:w="3398" w:type="dxa"/>
            <w:shd w:val="clear" w:color="auto" w:fill="auto"/>
            <w:vAlign w:val="center"/>
            <w:hideMark/>
          </w:tcPr>
          <w:p w:rsidR="00BE7CC6" w:rsidRPr="00330341" w:rsidRDefault="00BE7CC6" w:rsidP="003A4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shd w:val="clear" w:color="auto" w:fill="auto"/>
            <w:vAlign w:val="center"/>
            <w:hideMark/>
          </w:tcPr>
          <w:p w:rsidR="00BE7CC6" w:rsidRPr="00330341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Потеря сети</w:t>
            </w:r>
          </w:p>
        </w:tc>
        <w:tc>
          <w:tcPr>
            <w:tcW w:w="4398" w:type="dxa"/>
            <w:shd w:val="clear" w:color="auto" w:fill="auto"/>
            <w:vAlign w:val="center"/>
            <w:hideMark/>
          </w:tcPr>
          <w:p w:rsidR="00BE7CC6" w:rsidRPr="00330341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330341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Дождаться восстановления сети</w:t>
            </w:r>
          </w:p>
        </w:tc>
      </w:tr>
    </w:tbl>
    <w:p w:rsidR="00BE7CC6" w:rsidRDefault="00BE7CC6" w:rsidP="00BE7CC6"/>
    <w:p w:rsidR="00BE7CC6" w:rsidRDefault="00BE7CC6" w:rsidP="00BE7CC6"/>
    <w:p w:rsidR="00BE7CC6" w:rsidRDefault="00BE7CC6" w:rsidP="00BE7CC6">
      <w:r>
        <w:br w:type="page"/>
      </w:r>
    </w:p>
    <w:p w:rsidR="00BE7CC6" w:rsidRPr="003E13E4" w:rsidRDefault="00BE7CC6" w:rsidP="003E13E4">
      <w:pPr>
        <w:pStyle w:val="2"/>
        <w:numPr>
          <w:ilvl w:val="0"/>
          <w:numId w:val="0"/>
        </w:numPr>
        <w:ind w:firstLine="426"/>
        <w:rPr>
          <w:rFonts w:ascii="Verdana" w:hAnsi="Verdana"/>
          <w:color w:val="auto"/>
          <w:sz w:val="24"/>
          <w:szCs w:val="24"/>
        </w:rPr>
      </w:pPr>
      <w:bookmarkStart w:id="83" w:name="_Toc56415275"/>
      <w:bookmarkStart w:id="84" w:name="_Toc98523788"/>
      <w:r w:rsidRPr="003E13E4">
        <w:rPr>
          <w:rFonts w:ascii="Verdana" w:hAnsi="Verdana"/>
          <w:color w:val="auto"/>
          <w:sz w:val="24"/>
          <w:szCs w:val="24"/>
        </w:rPr>
        <w:lastRenderedPageBreak/>
        <w:t>10.4 Возможные ошибки в МЕS</w:t>
      </w:r>
      <w:bookmarkEnd w:id="83"/>
      <w:bookmarkEnd w:id="84"/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2477"/>
        <w:gridCol w:w="2343"/>
        <w:gridCol w:w="2976"/>
      </w:tblGrid>
      <w:tr w:rsidR="00BE7CC6" w:rsidRPr="000362E2" w:rsidTr="003E13E4">
        <w:trPr>
          <w:trHeight w:val="70"/>
        </w:trPr>
        <w:tc>
          <w:tcPr>
            <w:tcW w:w="2269" w:type="dxa"/>
            <w:shd w:val="clear" w:color="auto" w:fill="auto"/>
            <w:noWrap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Проявление</w:t>
            </w:r>
          </w:p>
        </w:tc>
        <w:tc>
          <w:tcPr>
            <w:tcW w:w="2477" w:type="dxa"/>
            <w:shd w:val="clear" w:color="auto" w:fill="auto"/>
            <w:noWrap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Иллюстрация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Возможные причины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BE7CC6" w:rsidRPr="000362E2" w:rsidRDefault="00BE7CC6" w:rsidP="00BE7CC6">
            <w:pPr>
              <w:spacing w:after="0" w:line="240" w:lineRule="auto"/>
              <w:ind w:left="153" w:right="-386" w:hanging="542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ru-RU"/>
              </w:rPr>
              <w:t>Способы устранения</w:t>
            </w:r>
          </w:p>
        </w:tc>
      </w:tr>
      <w:tr w:rsidR="00BE7CC6" w:rsidRPr="000362E2" w:rsidTr="003E13E4">
        <w:trPr>
          <w:trHeight w:val="2290"/>
        </w:trPr>
        <w:tc>
          <w:tcPr>
            <w:tcW w:w="2269" w:type="dxa"/>
            <w:shd w:val="clear" w:color="auto" w:fill="auto"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Отсутствует выходной продукт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5B5F93" wp14:editId="1E6E806B">
                  <wp:extent cx="1087753" cy="1419225"/>
                  <wp:effectExtent l="57150" t="57150" r="113030" b="104775"/>
                  <wp:docPr id="387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Рисунок 213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286" cy="142774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BE7CC6" w:rsidRPr="00AE00DD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Отсутствует спецификация 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Необходимо обратиться к ответственному лицу</w:t>
            </w:r>
          </w:p>
        </w:tc>
      </w:tr>
      <w:tr w:rsidR="00BE7CC6" w:rsidRPr="000362E2" w:rsidTr="003E13E4">
        <w:trPr>
          <w:trHeight w:val="2290"/>
        </w:trPr>
        <w:tc>
          <w:tcPr>
            <w:tcW w:w="2269" w:type="dxa"/>
            <w:shd w:val="clear" w:color="auto" w:fill="auto"/>
            <w:vAlign w:val="center"/>
          </w:tcPr>
          <w:p w:rsidR="00BE7CC6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Отсутствие в задание </w:t>
            </w:r>
          </w:p>
        </w:tc>
        <w:tc>
          <w:tcPr>
            <w:tcW w:w="2477" w:type="dxa"/>
            <w:shd w:val="clear" w:color="auto" w:fill="auto"/>
            <w:vAlign w:val="center"/>
          </w:tcPr>
          <w:p w:rsidR="00BE7CC6" w:rsidRDefault="00BE7CC6" w:rsidP="003A4BB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413FA6" wp14:editId="32336E51">
                  <wp:extent cx="1114425" cy="1464377"/>
                  <wp:effectExtent l="57150" t="57150" r="104775" b="116840"/>
                  <wp:docPr id="388" name="Рисунок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45" cy="146847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</w:tcPr>
          <w:p w:rsidR="00BE7CC6" w:rsidRPr="00797F43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Отсутствии в задании рикши</w:t>
            </w:r>
          </w:p>
        </w:tc>
        <w:tc>
          <w:tcPr>
            <w:tcW w:w="2976" w:type="dxa"/>
            <w:shd w:val="clear" w:color="auto" w:fill="auto"/>
            <w:noWrap/>
            <w:vAlign w:val="center"/>
          </w:tcPr>
          <w:p w:rsidR="00BE7CC6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223ED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Проверить </w:t>
            </w: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штрих-код рикши. При необходимости обратиться к ответственному лицу.</w:t>
            </w:r>
          </w:p>
        </w:tc>
      </w:tr>
      <w:tr w:rsidR="00BE7CC6" w:rsidRPr="000362E2" w:rsidTr="003E13E4">
        <w:trPr>
          <w:trHeight w:val="1177"/>
        </w:trPr>
        <w:tc>
          <w:tcPr>
            <w:tcW w:w="2269" w:type="dxa"/>
            <w:shd w:val="clear" w:color="auto" w:fill="auto"/>
            <w:vAlign w:val="center"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добавлении НС</w:t>
            </w:r>
          </w:p>
        </w:tc>
        <w:tc>
          <w:tcPr>
            <w:tcW w:w="2477" w:type="dxa"/>
            <w:shd w:val="clear" w:color="auto" w:fill="auto"/>
            <w:vAlign w:val="center"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1BD6F0" wp14:editId="1911BA43">
                  <wp:extent cx="1238250" cy="1616680"/>
                  <wp:effectExtent l="57150" t="57150" r="114300" b="117475"/>
                  <wp:docPr id="389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115" cy="1625643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Отсутствие в списке НС</w:t>
            </w:r>
          </w:p>
        </w:tc>
        <w:tc>
          <w:tcPr>
            <w:tcW w:w="2976" w:type="dxa"/>
            <w:shd w:val="clear" w:color="auto" w:fill="auto"/>
            <w:noWrap/>
            <w:vAlign w:val="center"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Проверить штрих-код специи, </w:t>
            </w:r>
            <w:r w:rsidRPr="00223ED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этап</w:t>
            </w: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 внесения и наименование. При необходимости обратиться к ответственному лицу.</w:t>
            </w:r>
          </w:p>
        </w:tc>
      </w:tr>
      <w:tr w:rsidR="00BE7CC6" w:rsidRPr="000362E2" w:rsidTr="003E13E4">
        <w:trPr>
          <w:trHeight w:val="1177"/>
        </w:trPr>
        <w:tc>
          <w:tcPr>
            <w:tcW w:w="2269" w:type="dxa"/>
            <w:shd w:val="clear" w:color="auto" w:fill="auto"/>
            <w:vAlign w:val="center"/>
          </w:tcPr>
          <w:p w:rsidR="00BE7CC6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7" w:type="dxa"/>
            <w:shd w:val="clear" w:color="auto" w:fill="auto"/>
            <w:vAlign w:val="center"/>
          </w:tcPr>
          <w:p w:rsidR="00BE7CC6" w:rsidRDefault="00BE7CC6" w:rsidP="003A4BB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236698" wp14:editId="6123AF48">
                  <wp:extent cx="1182370" cy="1558365"/>
                  <wp:effectExtent l="57150" t="57150" r="113030" b="118110"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237" cy="156214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</w:tcPr>
          <w:p w:rsidR="00BE7CC6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Повторно сканирование специи </w:t>
            </w:r>
          </w:p>
        </w:tc>
        <w:tc>
          <w:tcPr>
            <w:tcW w:w="2976" w:type="dxa"/>
            <w:shd w:val="clear" w:color="auto" w:fill="auto"/>
            <w:noWrap/>
            <w:vAlign w:val="center"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Проверить штрих-код специи. При необходимости обратиться к ответственному лицу.</w:t>
            </w:r>
          </w:p>
        </w:tc>
      </w:tr>
      <w:tr w:rsidR="00BE7CC6" w:rsidRPr="000362E2" w:rsidTr="003E13E4">
        <w:trPr>
          <w:trHeight w:val="1142"/>
        </w:trPr>
        <w:tc>
          <w:tcPr>
            <w:tcW w:w="2269" w:type="dxa"/>
            <w:shd w:val="clear" w:color="auto" w:fill="auto"/>
            <w:vAlign w:val="center"/>
          </w:tcPr>
          <w:p w:rsidR="00BE7CC6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Нет остатков</w:t>
            </w:r>
          </w:p>
        </w:tc>
        <w:tc>
          <w:tcPr>
            <w:tcW w:w="2477" w:type="dxa"/>
            <w:shd w:val="clear" w:color="auto" w:fill="auto"/>
            <w:vAlign w:val="center"/>
          </w:tcPr>
          <w:p w:rsidR="00BE7CC6" w:rsidRDefault="00BE7CC6" w:rsidP="003A4BB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0843BC" wp14:editId="251B5053">
                  <wp:extent cx="1020282" cy="1323975"/>
                  <wp:effectExtent l="57150" t="57150" r="123190" b="104775"/>
                  <wp:docPr id="39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331" cy="133701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</w:tcPr>
          <w:p w:rsidR="00BE7CC6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Отсутствие остатков специи</w:t>
            </w:r>
          </w:p>
        </w:tc>
        <w:tc>
          <w:tcPr>
            <w:tcW w:w="2976" w:type="dxa"/>
            <w:shd w:val="clear" w:color="auto" w:fill="auto"/>
            <w:noWrap/>
            <w:vAlign w:val="center"/>
          </w:tcPr>
          <w:p w:rsidR="00BE7CC6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Необходимо обратиться к ответственному лицу.</w:t>
            </w:r>
          </w:p>
        </w:tc>
      </w:tr>
      <w:tr w:rsidR="00BE7CC6" w:rsidRPr="000362E2" w:rsidTr="003E13E4">
        <w:trPr>
          <w:trHeight w:val="1142"/>
        </w:trPr>
        <w:tc>
          <w:tcPr>
            <w:tcW w:w="2269" w:type="dxa"/>
            <w:shd w:val="clear" w:color="auto" w:fill="auto"/>
            <w:vAlign w:val="center"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lastRenderedPageBreak/>
              <w:t>Ошибка при сканировании</w:t>
            </w:r>
          </w:p>
        </w:tc>
        <w:tc>
          <w:tcPr>
            <w:tcW w:w="2477" w:type="dxa"/>
            <w:shd w:val="clear" w:color="auto" w:fill="auto"/>
            <w:vAlign w:val="center"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E54F81" wp14:editId="2F27C90D">
                  <wp:extent cx="1190625" cy="1535542"/>
                  <wp:effectExtent l="57150" t="57150" r="104775" b="121920"/>
                  <wp:docPr id="39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Рисунок 212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3" cy="1542917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</w:tcPr>
          <w:p w:rsidR="00BE7CC6" w:rsidRPr="00064781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Проведена инвентаризация по таре</w:t>
            </w:r>
          </w:p>
        </w:tc>
        <w:tc>
          <w:tcPr>
            <w:tcW w:w="2976" w:type="dxa"/>
            <w:shd w:val="clear" w:color="auto" w:fill="auto"/>
            <w:noWrap/>
            <w:vAlign w:val="center"/>
          </w:tcPr>
          <w:p w:rsidR="00BE7CC6" w:rsidRDefault="00BE7CC6" w:rsidP="003A4BB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Проверить остатки по таре с помощью АРМа «Инвентаризации», при необходимости обратиться к ответственному лицу</w:t>
            </w:r>
          </w:p>
        </w:tc>
      </w:tr>
      <w:tr w:rsidR="00BE7CC6" w:rsidRPr="000362E2" w:rsidTr="003E13E4">
        <w:trPr>
          <w:trHeight w:val="1142"/>
        </w:trPr>
        <w:tc>
          <w:tcPr>
            <w:tcW w:w="2269" w:type="dxa"/>
            <w:shd w:val="clear" w:color="auto" w:fill="auto"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Ошибка при сканировании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58D29D" wp14:editId="7E94912C">
                  <wp:extent cx="1234440" cy="1112520"/>
                  <wp:effectExtent l="57150" t="57150" r="118110" b="106680"/>
                  <wp:docPr id="39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36" cy="112964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В</w:t>
            </w: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 xml:space="preserve"> таре числится сырье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Очистить тару с помощью инвентаризации</w:t>
            </w:r>
          </w:p>
        </w:tc>
      </w:tr>
      <w:tr w:rsidR="00BE7CC6" w:rsidRPr="000362E2" w:rsidTr="003E13E4">
        <w:trPr>
          <w:trHeight w:val="1177"/>
        </w:trPr>
        <w:tc>
          <w:tcPr>
            <w:tcW w:w="2269" w:type="dxa"/>
            <w:shd w:val="clear" w:color="auto" w:fill="auto"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Очистка тары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923168" wp14:editId="177E3654">
                  <wp:extent cx="1226843" cy="960120"/>
                  <wp:effectExtent l="57150" t="57150" r="106680" b="106680"/>
                  <wp:docPr id="39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062" cy="97046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Нажать кнопку "Инфо"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BE7CC6" w:rsidRPr="000362E2" w:rsidTr="003E13E4">
        <w:trPr>
          <w:trHeight w:val="1142"/>
        </w:trPr>
        <w:tc>
          <w:tcPr>
            <w:tcW w:w="2269" w:type="dxa"/>
            <w:shd w:val="clear" w:color="auto" w:fill="auto"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F6FC4C" wp14:editId="2139C9E6">
                  <wp:extent cx="1371600" cy="1031719"/>
                  <wp:effectExtent l="57150" t="57150" r="114300" b="111760"/>
                  <wp:docPr id="395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3" cy="104652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Выделить сырье, нажав на наименование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ind w:right="-13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BE7CC6" w:rsidRPr="000362E2" w:rsidTr="003E13E4">
        <w:trPr>
          <w:trHeight w:val="1142"/>
        </w:trPr>
        <w:tc>
          <w:tcPr>
            <w:tcW w:w="2269" w:type="dxa"/>
            <w:shd w:val="clear" w:color="auto" w:fill="auto"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0351AC" wp14:editId="37611A83">
                  <wp:extent cx="1165860" cy="939975"/>
                  <wp:effectExtent l="57150" t="57150" r="110490" b="107950"/>
                  <wp:docPr id="396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284" cy="97417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Нажать "</w:t>
            </w: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Очистка"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BE7CC6" w:rsidRPr="000362E2" w:rsidTr="003E13E4">
        <w:trPr>
          <w:trHeight w:val="1177"/>
        </w:trPr>
        <w:tc>
          <w:tcPr>
            <w:tcW w:w="2269" w:type="dxa"/>
            <w:shd w:val="clear" w:color="auto" w:fill="auto"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42E411" wp14:editId="583416CC">
                  <wp:extent cx="1207763" cy="1099461"/>
                  <wp:effectExtent l="57150" t="57150" r="107315" b="120015"/>
                  <wp:docPr id="39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667" cy="111758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  <w:r w:rsidRPr="000362E2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  <w:t>Нажать "Завершить"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BE7CC6" w:rsidRPr="000362E2" w:rsidRDefault="00BE7CC6" w:rsidP="003A4BB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E7CC6" w:rsidRDefault="00BE7CC6" w:rsidP="00BE7CC6"/>
    <w:p w:rsidR="00BE7CC6" w:rsidRPr="000179A4" w:rsidRDefault="00BE7CC6" w:rsidP="00BE7CC6">
      <w:pPr>
        <w:pStyle w:val="a9"/>
        <w:ind w:left="0"/>
      </w:pPr>
    </w:p>
    <w:sectPr w:rsidR="00BE7CC6" w:rsidRPr="000179A4" w:rsidSect="006837A0">
      <w:headerReference w:type="default" r:id="rId274"/>
      <w:footerReference w:type="even" r:id="rId275"/>
      <w:footerReference w:type="default" r:id="rId27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C39" w:rsidRDefault="00B60C39" w:rsidP="00BB0E3B">
      <w:pPr>
        <w:spacing w:after="0" w:line="240" w:lineRule="auto"/>
      </w:pPr>
      <w:r>
        <w:separator/>
      </w:r>
    </w:p>
  </w:endnote>
  <w:endnote w:type="continuationSeparator" w:id="0">
    <w:p w:rsidR="00B60C39" w:rsidRDefault="00B60C39" w:rsidP="00BB0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64875579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:rsidR="00944A5D" w:rsidRDefault="00944A5D" w:rsidP="007E22F9">
        <w:pPr>
          <w:pStyle w:val="a7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:rsidR="00944A5D" w:rsidRDefault="00944A5D" w:rsidP="00741372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3495664"/>
      <w:docPartObj>
        <w:docPartGallery w:val="Page Numbers (Bottom of Page)"/>
        <w:docPartUnique/>
      </w:docPartObj>
    </w:sdtPr>
    <w:sdtEndPr/>
    <w:sdtContent>
      <w:p w:rsidR="00944A5D" w:rsidRDefault="00944A5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47A5">
          <w:rPr>
            <w:noProof/>
          </w:rPr>
          <w:t>2</w:t>
        </w:r>
        <w:r>
          <w:fldChar w:fldCharType="end"/>
        </w:r>
      </w:p>
    </w:sdtContent>
  </w:sdt>
  <w:p w:rsidR="00944A5D" w:rsidRDefault="00944A5D" w:rsidP="00741372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C39" w:rsidRDefault="00B60C39" w:rsidP="00BB0E3B">
      <w:pPr>
        <w:spacing w:after="0" w:line="240" w:lineRule="auto"/>
      </w:pPr>
      <w:r>
        <w:separator/>
      </w:r>
    </w:p>
  </w:footnote>
  <w:footnote w:type="continuationSeparator" w:id="0">
    <w:p w:rsidR="00B60C39" w:rsidRDefault="00B60C39" w:rsidP="00BB0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A5D" w:rsidRPr="006837A0" w:rsidRDefault="00944A5D" w:rsidP="00A77403">
    <w:pPr>
      <w:pStyle w:val="a5"/>
      <w:jc w:val="both"/>
    </w:pPr>
    <w:r>
      <w:t xml:space="preserve">ООО «Призма </w:t>
    </w:r>
    <w:proofErr w:type="gramStart"/>
    <w:r>
      <w:t xml:space="preserve">Пик»   </w:t>
    </w:r>
    <w:proofErr w:type="gramEnd"/>
    <w:r>
      <w:t xml:space="preserve">                                                                                      Инструкция по работе в АРМ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0389B"/>
    <w:multiLevelType w:val="hybridMultilevel"/>
    <w:tmpl w:val="FF841496"/>
    <w:lvl w:ilvl="0" w:tplc="D614457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553F0"/>
    <w:multiLevelType w:val="hybridMultilevel"/>
    <w:tmpl w:val="506824E0"/>
    <w:lvl w:ilvl="0" w:tplc="08C4A41C">
      <w:start w:val="1"/>
      <w:numFmt w:val="decimal"/>
      <w:suff w:val="space"/>
      <w:lvlText w:val="%1"/>
      <w:lvlJc w:val="center"/>
      <w:pPr>
        <w:ind w:left="283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4C7563"/>
    <w:multiLevelType w:val="hybridMultilevel"/>
    <w:tmpl w:val="506824E0"/>
    <w:lvl w:ilvl="0" w:tplc="08C4A41C">
      <w:start w:val="1"/>
      <w:numFmt w:val="decimal"/>
      <w:suff w:val="space"/>
      <w:lvlText w:val="%1"/>
      <w:lvlJc w:val="center"/>
      <w:pPr>
        <w:ind w:left="425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E72E07"/>
    <w:multiLevelType w:val="hybridMultilevel"/>
    <w:tmpl w:val="9AE240BA"/>
    <w:lvl w:ilvl="0" w:tplc="057CD29E">
      <w:start w:val="1"/>
      <w:numFmt w:val="decimal"/>
      <w:suff w:val="space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076B62"/>
    <w:multiLevelType w:val="hybridMultilevel"/>
    <w:tmpl w:val="C794186E"/>
    <w:lvl w:ilvl="0" w:tplc="7026CA9E">
      <w:start w:val="1"/>
      <w:numFmt w:val="decimal"/>
      <w:lvlText w:val="%1-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" w15:restartNumberingAfterBreak="0">
    <w:nsid w:val="097E6A44"/>
    <w:multiLevelType w:val="hybridMultilevel"/>
    <w:tmpl w:val="C6CC01D8"/>
    <w:lvl w:ilvl="0" w:tplc="06564A08">
      <w:start w:val="13"/>
      <w:numFmt w:val="decimal"/>
      <w:suff w:val="space"/>
      <w:lvlText w:val="%1."/>
      <w:lvlJc w:val="left"/>
      <w:pPr>
        <w:ind w:left="1099" w:hanging="390"/>
      </w:pPr>
      <w:rPr>
        <w:rFonts w:ascii="Verdana" w:hAnsi="Verdan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45C3AD7"/>
    <w:multiLevelType w:val="multilevel"/>
    <w:tmpl w:val="27E287E0"/>
    <w:lvl w:ilvl="0">
      <w:start w:val="1"/>
      <w:numFmt w:val="decimal"/>
      <w:lvlText w:val="%1"/>
      <w:lvlJc w:val="left"/>
      <w:pPr>
        <w:ind w:left="4827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4971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5115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5117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5403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5547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5691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5835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5979" w:hanging="1584"/>
      </w:pPr>
      <w:rPr>
        <w:rFonts w:hint="default"/>
      </w:rPr>
    </w:lvl>
  </w:abstractNum>
  <w:abstractNum w:abstractNumId="7" w15:restartNumberingAfterBreak="0">
    <w:nsid w:val="14640667"/>
    <w:multiLevelType w:val="hybridMultilevel"/>
    <w:tmpl w:val="506824E0"/>
    <w:lvl w:ilvl="0" w:tplc="08C4A41C">
      <w:start w:val="1"/>
      <w:numFmt w:val="decimal"/>
      <w:suff w:val="space"/>
      <w:lvlText w:val="%1"/>
      <w:lvlJc w:val="center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A53493"/>
    <w:multiLevelType w:val="hybridMultilevel"/>
    <w:tmpl w:val="33BE6374"/>
    <w:lvl w:ilvl="0" w:tplc="B770F532">
      <w:start w:val="11"/>
      <w:numFmt w:val="decimal"/>
      <w:suff w:val="space"/>
      <w:lvlText w:val="%1."/>
      <w:lvlJc w:val="left"/>
      <w:pPr>
        <w:ind w:left="1069" w:hanging="360"/>
      </w:pPr>
      <w:rPr>
        <w:rFonts w:ascii="Verdana" w:hAnsi="Verdana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B030968"/>
    <w:multiLevelType w:val="multilevel"/>
    <w:tmpl w:val="B57850C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2"/>
      <w:numFmt w:val="decimal"/>
      <w:isLgl/>
      <w:suff w:val="space"/>
      <w:lvlText w:val="%1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0" w15:restartNumberingAfterBreak="0">
    <w:nsid w:val="1C6C1858"/>
    <w:multiLevelType w:val="hybridMultilevel"/>
    <w:tmpl w:val="3670D2C8"/>
    <w:lvl w:ilvl="0" w:tplc="AB4E57B6">
      <w:start w:val="1"/>
      <w:numFmt w:val="decimal"/>
      <w:suff w:val="space"/>
      <w:lvlText w:val="%1"/>
      <w:lvlJc w:val="center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56575"/>
    <w:multiLevelType w:val="multilevel"/>
    <w:tmpl w:val="18FAB37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23DA29A6"/>
    <w:multiLevelType w:val="hybridMultilevel"/>
    <w:tmpl w:val="228004B4"/>
    <w:lvl w:ilvl="0" w:tplc="A50687D2">
      <w:start w:val="1"/>
      <w:numFmt w:val="decimal"/>
      <w:suff w:val="space"/>
      <w:lvlText w:val="%1."/>
      <w:lvlJc w:val="left"/>
      <w:pPr>
        <w:ind w:left="1069" w:hanging="360"/>
      </w:pPr>
      <w:rPr>
        <w:rFonts w:ascii="Verdana" w:hAnsi="Verdana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FCC4F44"/>
    <w:multiLevelType w:val="hybridMultilevel"/>
    <w:tmpl w:val="9AE25D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C42259"/>
    <w:multiLevelType w:val="hybridMultilevel"/>
    <w:tmpl w:val="518E4CDC"/>
    <w:lvl w:ilvl="0" w:tplc="154AF756">
      <w:start w:val="14"/>
      <w:numFmt w:val="decimal"/>
      <w:suff w:val="space"/>
      <w:lvlText w:val="%1."/>
      <w:lvlJc w:val="left"/>
      <w:pPr>
        <w:ind w:left="1129" w:hanging="420"/>
      </w:pPr>
      <w:rPr>
        <w:rFonts w:ascii="Verdana" w:hAnsi="Verdana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D1A1C43"/>
    <w:multiLevelType w:val="multilevel"/>
    <w:tmpl w:val="CC62851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a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52711039"/>
    <w:multiLevelType w:val="multilevel"/>
    <w:tmpl w:val="991AE550"/>
    <w:lvl w:ilvl="0">
      <w:start w:val="2"/>
      <w:numFmt w:val="decimal"/>
      <w:suff w:val="space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5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9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35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7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05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80" w:hanging="2520"/>
      </w:pPr>
      <w:rPr>
        <w:rFonts w:hint="default"/>
      </w:rPr>
    </w:lvl>
  </w:abstractNum>
  <w:abstractNum w:abstractNumId="17" w15:restartNumberingAfterBreak="0">
    <w:nsid w:val="58F740A8"/>
    <w:multiLevelType w:val="hybridMultilevel"/>
    <w:tmpl w:val="506824E0"/>
    <w:lvl w:ilvl="0" w:tplc="08C4A41C">
      <w:start w:val="1"/>
      <w:numFmt w:val="decimal"/>
      <w:suff w:val="space"/>
      <w:lvlText w:val="%1"/>
      <w:lvlJc w:val="center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FD370A"/>
    <w:multiLevelType w:val="hybridMultilevel"/>
    <w:tmpl w:val="D0B0A7A0"/>
    <w:lvl w:ilvl="0" w:tplc="3F4E12C0">
      <w:start w:val="12"/>
      <w:numFmt w:val="decimal"/>
      <w:suff w:val="space"/>
      <w:lvlText w:val="%1."/>
      <w:lvlJc w:val="left"/>
      <w:pPr>
        <w:ind w:left="1129" w:hanging="420"/>
      </w:pPr>
      <w:rPr>
        <w:rFonts w:ascii="Verdana" w:hAnsi="Verdan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E8067C3"/>
    <w:multiLevelType w:val="multilevel"/>
    <w:tmpl w:val="FA9E3B1E"/>
    <w:lvl w:ilvl="0">
      <w:start w:val="1"/>
      <w:numFmt w:val="decimal"/>
      <w:suff w:val="space"/>
      <w:lvlText w:val="%1."/>
      <w:lvlJc w:val="left"/>
      <w:pPr>
        <w:ind w:left="644" w:hanging="360"/>
      </w:pPr>
      <w:rPr>
        <w:rFonts w:ascii="Verdana" w:eastAsiaTheme="minorHAnsi" w:hAnsi="Verdana" w:cs="Times New Roman" w:hint="default"/>
        <w:sz w:val="24"/>
      </w:rPr>
    </w:lvl>
    <w:lvl w:ilvl="1">
      <w:start w:val="1"/>
      <w:numFmt w:val="decimal"/>
      <w:isLgl/>
      <w:suff w:val="space"/>
      <w:lvlText w:val="%1.%2"/>
      <w:lvlJc w:val="left"/>
      <w:pPr>
        <w:ind w:left="1004" w:hanging="720"/>
      </w:pPr>
      <w:rPr>
        <w:rFonts w:ascii="Verdana" w:hAnsi="Verdana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44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04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04" w:hanging="2520"/>
      </w:pPr>
      <w:rPr>
        <w:rFonts w:hint="default"/>
      </w:rPr>
    </w:lvl>
  </w:abstractNum>
  <w:abstractNum w:abstractNumId="20" w15:restartNumberingAfterBreak="0">
    <w:nsid w:val="71CE31FE"/>
    <w:multiLevelType w:val="hybridMultilevel"/>
    <w:tmpl w:val="AC8E5476"/>
    <w:lvl w:ilvl="0" w:tplc="D614457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8F16AB"/>
    <w:multiLevelType w:val="hybridMultilevel"/>
    <w:tmpl w:val="9AE25D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6E1980"/>
    <w:multiLevelType w:val="hybridMultilevel"/>
    <w:tmpl w:val="389AF1CC"/>
    <w:lvl w:ilvl="0" w:tplc="B68A4C2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B308BC"/>
    <w:multiLevelType w:val="multilevel"/>
    <w:tmpl w:val="C56C4F04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ascii="Verdana" w:eastAsiaTheme="minorHAnsi" w:hAnsi="Verdana" w:cs="Times New Roman" w:hint="default"/>
        <w:sz w:val="24"/>
      </w:rPr>
    </w:lvl>
    <w:lvl w:ilvl="1">
      <w:start w:val="1"/>
      <w:numFmt w:val="decimal"/>
      <w:isLgl/>
      <w:suff w:val="space"/>
      <w:lvlText w:val="%1.%2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1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75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35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95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55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55" w:hanging="2520"/>
      </w:pPr>
      <w:rPr>
        <w:rFonts w:hint="default"/>
      </w:r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5"/>
  </w:num>
  <w:num w:numId="5">
    <w:abstractNumId w:val="18"/>
  </w:num>
  <w:num w:numId="6">
    <w:abstractNumId w:val="14"/>
  </w:num>
  <w:num w:numId="7">
    <w:abstractNumId w:val="23"/>
  </w:num>
  <w:num w:numId="8">
    <w:abstractNumId w:val="21"/>
  </w:num>
  <w:num w:numId="9">
    <w:abstractNumId w:val="13"/>
  </w:num>
  <w:num w:numId="10">
    <w:abstractNumId w:val="19"/>
  </w:num>
  <w:num w:numId="11">
    <w:abstractNumId w:val="3"/>
  </w:num>
  <w:num w:numId="12">
    <w:abstractNumId w:val="4"/>
  </w:num>
  <w:num w:numId="13">
    <w:abstractNumId w:val="15"/>
    <w:lvlOverride w:ilvl="0">
      <w:lvl w:ilvl="0">
        <w:start w:val="1"/>
        <w:numFmt w:val="decimal"/>
        <w:suff w:val="space"/>
        <w:lvlText w:val="%1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1277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a"/>
        <w:suff w:val="space"/>
        <w:lvlText w:val="%1.%2.%3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67" w:hanging="567"/>
        </w:pPr>
        <w:rPr>
          <w:rFonts w:hint="default"/>
        </w:rPr>
      </w:lvl>
    </w:lvlOverride>
  </w:num>
  <w:num w:numId="14">
    <w:abstractNumId w:val="0"/>
  </w:num>
  <w:num w:numId="15">
    <w:abstractNumId w:val="15"/>
    <w:lvlOverride w:ilvl="0">
      <w:lvl w:ilvl="0">
        <w:start w:val="1"/>
        <w:numFmt w:val="decimal"/>
        <w:suff w:val="space"/>
        <w:lvlText w:val="%1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2977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a"/>
        <w:suff w:val="space"/>
        <w:lvlText w:val="%1.%2.%3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67" w:hanging="567"/>
        </w:pPr>
        <w:rPr>
          <w:rFonts w:hint="default"/>
        </w:rPr>
      </w:lvl>
    </w:lvlOverride>
  </w:num>
  <w:num w:numId="16">
    <w:abstractNumId w:val="20"/>
  </w:num>
  <w:num w:numId="17">
    <w:abstractNumId w:val="7"/>
  </w:num>
  <w:num w:numId="18">
    <w:abstractNumId w:val="1"/>
  </w:num>
  <w:num w:numId="19">
    <w:abstractNumId w:val="15"/>
    <w:lvlOverride w:ilvl="0">
      <w:startOverride w:val="1"/>
      <w:lvl w:ilvl="0">
        <w:start w:val="1"/>
        <w:numFmt w:val="decimal"/>
        <w:suff w:val="space"/>
        <w:lvlText w:val="%1"/>
        <w:lvlJc w:val="left"/>
        <w:pPr>
          <w:ind w:left="567" w:hanging="567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suff w:val="space"/>
        <w:lvlText w:val="%1.%2"/>
        <w:lvlJc w:val="left"/>
        <w:pPr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a"/>
        <w:suff w:val="space"/>
        <w:lvlText w:val="%1.%2.%3"/>
        <w:lvlJc w:val="left"/>
        <w:pPr>
          <w:ind w:left="567" w:hanging="567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suff w:val="space"/>
        <w:lvlText w:val="%1.%2.%3.%4"/>
        <w:lvlJc w:val="left"/>
        <w:pPr>
          <w:ind w:left="567" w:hanging="567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lvlText w:val="%1.%2.%3.%4.%5"/>
        <w:lvlJc w:val="left"/>
        <w:pPr>
          <w:ind w:left="567" w:hanging="567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1.%2.%3.%4.%5.%6"/>
        <w:lvlJc w:val="left"/>
        <w:pPr>
          <w:ind w:left="567" w:hanging="56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1.%2.%3.%4.%5.%6.%7"/>
        <w:lvlJc w:val="left"/>
        <w:pPr>
          <w:ind w:left="567" w:hanging="567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"/>
        <w:lvlJc w:val="left"/>
        <w:pPr>
          <w:ind w:left="567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"/>
        <w:lvlJc w:val="left"/>
        <w:pPr>
          <w:ind w:left="567" w:hanging="567"/>
        </w:pPr>
        <w:rPr>
          <w:rFonts w:hint="default"/>
        </w:rPr>
      </w:lvl>
    </w:lvlOverride>
  </w:num>
  <w:num w:numId="20">
    <w:abstractNumId w:val="9"/>
  </w:num>
  <w:num w:numId="21">
    <w:abstractNumId w:val="17"/>
  </w:num>
  <w:num w:numId="22">
    <w:abstractNumId w:val="2"/>
  </w:num>
  <w:num w:numId="23">
    <w:abstractNumId w:val="16"/>
  </w:num>
  <w:num w:numId="24">
    <w:abstractNumId w:val="16"/>
    <w:lvlOverride w:ilvl="0">
      <w:startOverride w:val="2"/>
    </w:lvlOverride>
  </w:num>
  <w:num w:numId="25">
    <w:abstractNumId w:val="22"/>
  </w:num>
  <w:num w:numId="26">
    <w:abstractNumId w:val="15"/>
    <w:lvlOverride w:ilvl="0">
      <w:startOverride w:val="2"/>
      <w:lvl w:ilvl="0">
        <w:start w:val="2"/>
        <w:numFmt w:val="decimal"/>
        <w:suff w:val="space"/>
        <w:lvlText w:val="%1"/>
        <w:lvlJc w:val="left"/>
        <w:pPr>
          <w:ind w:left="567" w:hanging="567"/>
        </w:pPr>
        <w:rPr>
          <w:rFonts w:hint="default"/>
        </w:rPr>
      </w:lvl>
    </w:lvlOverride>
    <w:lvlOverride w:ilvl="1">
      <w:startOverride w:val="2"/>
      <w:lvl w:ilvl="1">
        <w:start w:val="2"/>
        <w:numFmt w:val="decimal"/>
        <w:suff w:val="space"/>
        <w:lvlText w:val="%1.%2"/>
        <w:lvlJc w:val="left"/>
        <w:pPr>
          <w:ind w:left="297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a"/>
        <w:suff w:val="space"/>
        <w:lvlText w:val="%1.%2.%3"/>
        <w:lvlJc w:val="left"/>
        <w:pPr>
          <w:ind w:left="567" w:hanging="567"/>
        </w:pPr>
        <w:rPr>
          <w:rFonts w:hint="default"/>
        </w:rPr>
      </w:lvl>
    </w:lvlOverride>
  </w:num>
  <w:num w:numId="27">
    <w:abstractNumId w:val="15"/>
    <w:lvlOverride w:ilvl="0">
      <w:lvl w:ilvl="0">
        <w:start w:val="2"/>
        <w:numFmt w:val="decimal"/>
        <w:suff w:val="space"/>
        <w:lvlText w:val="%1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2"/>
        <w:numFmt w:val="decimal"/>
        <w:suff w:val="space"/>
        <w:lvlText w:val="%1.%2"/>
        <w:lvlJc w:val="left"/>
        <w:pPr>
          <w:ind w:left="2977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a"/>
        <w:suff w:val="space"/>
        <w:lvlText w:val="%1.%2.%3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</w:lvl>
    </w:lvlOverride>
  </w:num>
  <w:num w:numId="28">
    <w:abstractNumId w:val="15"/>
    <w:lvlOverride w:ilvl="0">
      <w:startOverride w:val="2"/>
      <w:lvl w:ilvl="0">
        <w:start w:val="2"/>
        <w:numFmt w:val="decimal"/>
        <w:suff w:val="space"/>
        <w:lvlText w:val="%1"/>
        <w:lvlJc w:val="left"/>
        <w:pPr>
          <w:ind w:left="567" w:hanging="567"/>
        </w:pPr>
        <w:rPr>
          <w:rFonts w:hint="default"/>
        </w:rPr>
      </w:lvl>
    </w:lvlOverride>
    <w:lvlOverride w:ilvl="1">
      <w:startOverride w:val="21"/>
      <w:lvl w:ilvl="1">
        <w:start w:val="21"/>
        <w:numFmt w:val="decimal"/>
        <w:suff w:val="space"/>
        <w:lvlText w:val="%1.%2"/>
        <w:lvlJc w:val="left"/>
        <w:pPr>
          <w:ind w:left="2977" w:hanging="567"/>
        </w:pPr>
        <w:rPr>
          <w:rFonts w:hint="default"/>
        </w:rPr>
      </w:lvl>
    </w:lvlOverride>
  </w:num>
  <w:num w:numId="29">
    <w:abstractNumId w:val="15"/>
    <w:lvlOverride w:ilvl="0">
      <w:startOverride w:val="2"/>
      <w:lvl w:ilvl="0">
        <w:start w:val="2"/>
        <w:numFmt w:val="decimal"/>
        <w:suff w:val="space"/>
        <w:lvlText w:val="%1"/>
        <w:lvlJc w:val="left"/>
        <w:pPr>
          <w:ind w:left="567" w:hanging="567"/>
        </w:pPr>
        <w:rPr>
          <w:rFonts w:hint="default"/>
        </w:rPr>
      </w:lvl>
    </w:lvlOverride>
    <w:lvlOverride w:ilvl="1">
      <w:startOverride w:val="2"/>
      <w:lvl w:ilvl="1">
        <w:start w:val="2"/>
        <w:numFmt w:val="decimal"/>
        <w:suff w:val="space"/>
        <w:lvlText w:val="%1.%2"/>
        <w:lvlJc w:val="left"/>
        <w:pPr>
          <w:ind w:left="2977" w:hanging="567"/>
        </w:pPr>
        <w:rPr>
          <w:rFonts w:hint="default"/>
        </w:rPr>
      </w:lvl>
    </w:lvlOverride>
  </w:num>
  <w:num w:numId="30">
    <w:abstractNumId w:val="15"/>
    <w:lvlOverride w:ilvl="0">
      <w:startOverride w:val="2"/>
      <w:lvl w:ilvl="0">
        <w:start w:val="2"/>
        <w:numFmt w:val="decimal"/>
        <w:suff w:val="space"/>
        <w:lvlText w:val="%1"/>
        <w:lvlJc w:val="left"/>
        <w:pPr>
          <w:ind w:left="567" w:hanging="567"/>
        </w:pPr>
        <w:rPr>
          <w:rFonts w:hint="default"/>
        </w:rPr>
      </w:lvl>
    </w:lvlOverride>
    <w:lvlOverride w:ilvl="1">
      <w:startOverride w:val="3"/>
      <w:lvl w:ilvl="1">
        <w:start w:val="3"/>
        <w:numFmt w:val="decimal"/>
        <w:suff w:val="space"/>
        <w:lvlText w:val="%1.%2"/>
        <w:lvlJc w:val="left"/>
        <w:pPr>
          <w:ind w:left="2977" w:hanging="567"/>
        </w:pPr>
        <w:rPr>
          <w:rFonts w:hint="default"/>
        </w:rPr>
      </w:lvl>
    </w:lvlOverride>
  </w:num>
  <w:num w:numId="31">
    <w:abstractNumId w:val="15"/>
    <w:lvlOverride w:ilvl="0">
      <w:lvl w:ilvl="0">
        <w:start w:val="2"/>
        <w:numFmt w:val="decimal"/>
        <w:suff w:val="space"/>
        <w:lvlText w:val="%1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3"/>
        <w:numFmt w:val="decimal"/>
        <w:suff w:val="space"/>
        <w:lvlText w:val="%1.%2"/>
        <w:lvlJc w:val="left"/>
        <w:pPr>
          <w:ind w:left="2977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a"/>
        <w:lvlText w:val="%1.%2.%3"/>
        <w:lvlJc w:val="left"/>
        <w:pPr>
          <w:ind w:left="720" w:hanging="720"/>
        </w:p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</w:lvl>
    </w:lvlOverride>
  </w:num>
  <w:num w:numId="32">
    <w:abstractNumId w:val="11"/>
    <w:lvlOverride w:ilvl="0">
      <w:startOverride w:val="7"/>
    </w:lvlOverride>
  </w:num>
  <w:num w:numId="33">
    <w:abstractNumId w:val="10"/>
  </w:num>
  <w:num w:numId="34">
    <w:abstractNumId w:val="15"/>
    <w:lvlOverride w:ilvl="0">
      <w:startOverride w:val="2"/>
      <w:lvl w:ilvl="0">
        <w:start w:val="2"/>
        <w:numFmt w:val="decimal"/>
        <w:suff w:val="space"/>
        <w:lvlText w:val="%1"/>
        <w:lvlJc w:val="left"/>
        <w:pPr>
          <w:ind w:left="567" w:hanging="567"/>
        </w:pPr>
        <w:rPr>
          <w:rFonts w:hint="default"/>
        </w:rPr>
      </w:lvl>
    </w:lvlOverride>
    <w:lvlOverride w:ilvl="1">
      <w:startOverride w:val="3"/>
      <w:lvl w:ilvl="1">
        <w:start w:val="3"/>
        <w:numFmt w:val="decimal"/>
        <w:suff w:val="space"/>
        <w:lvlText w:val="%1.%2"/>
        <w:lvlJc w:val="left"/>
        <w:pPr>
          <w:ind w:left="2977" w:hanging="567"/>
        </w:pPr>
        <w:rPr>
          <w:rFonts w:hint="default"/>
        </w:rPr>
      </w:lvl>
    </w:lvlOverride>
  </w:num>
  <w:num w:numId="35">
    <w:abstractNumId w:val="15"/>
    <w:lvlOverride w:ilvl="0">
      <w:lvl w:ilvl="0">
        <w:start w:val="1"/>
        <w:numFmt w:val="decimal"/>
        <w:suff w:val="space"/>
        <w:lvlText w:val="%1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1277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a"/>
        <w:suff w:val="space"/>
        <w:lvlText w:val="%1.%2.%3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67" w:hanging="567"/>
        </w:pPr>
        <w:rPr>
          <w:rFonts w:hint="default"/>
        </w:rPr>
      </w:lvl>
    </w:lvlOverride>
  </w:num>
  <w:num w:numId="36">
    <w:abstractNumId w:val="15"/>
    <w:lvlOverride w:ilvl="0">
      <w:startOverride w:val="2"/>
      <w:lvl w:ilvl="0">
        <w:start w:val="2"/>
        <w:numFmt w:val="decimal"/>
        <w:suff w:val="space"/>
        <w:lvlText w:val="%1"/>
        <w:lvlJc w:val="left"/>
        <w:pPr>
          <w:ind w:left="567" w:hanging="567"/>
        </w:pPr>
        <w:rPr>
          <w:rFonts w:hint="default"/>
        </w:rPr>
      </w:lvl>
    </w:lvlOverride>
    <w:lvlOverride w:ilvl="1">
      <w:startOverride w:val="4"/>
      <w:lvl w:ilvl="1">
        <w:start w:val="4"/>
        <w:numFmt w:val="decimal"/>
        <w:suff w:val="space"/>
        <w:lvlText w:val="%1.%2"/>
        <w:lvlJc w:val="left"/>
        <w:pPr>
          <w:ind w:left="2977" w:hanging="567"/>
        </w:pPr>
        <w:rPr>
          <w:rFonts w:hint="default"/>
        </w:rPr>
      </w:lvl>
    </w:lvlOverride>
  </w:num>
  <w:num w:numId="37">
    <w:abstractNumId w:val="15"/>
    <w:lvlOverride w:ilvl="0">
      <w:startOverride w:val="2"/>
      <w:lvl w:ilvl="0">
        <w:start w:val="2"/>
        <w:numFmt w:val="decimal"/>
        <w:suff w:val="space"/>
        <w:lvlText w:val="%1"/>
        <w:lvlJc w:val="left"/>
        <w:pPr>
          <w:ind w:left="567" w:hanging="567"/>
        </w:pPr>
        <w:rPr>
          <w:rFonts w:hint="default"/>
        </w:rPr>
      </w:lvl>
    </w:lvlOverride>
    <w:lvlOverride w:ilvl="1">
      <w:startOverride w:val="4"/>
      <w:lvl w:ilvl="1">
        <w:start w:val="4"/>
        <w:numFmt w:val="decimal"/>
        <w:suff w:val="space"/>
        <w:lvlText w:val="%1.%2"/>
        <w:lvlJc w:val="left"/>
        <w:pPr>
          <w:ind w:left="2977" w:hanging="567"/>
        </w:pPr>
        <w:rPr>
          <w:rFonts w:hint="default"/>
        </w:rPr>
      </w:lvl>
    </w:lvlOverride>
  </w:num>
  <w:num w:numId="38">
    <w:abstractNumId w:val="15"/>
    <w:lvlOverride w:ilvl="0">
      <w:lvl w:ilvl="0">
        <w:start w:val="1"/>
        <w:numFmt w:val="decimal"/>
        <w:suff w:val="space"/>
        <w:lvlText w:val="%1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1277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a"/>
        <w:suff w:val="space"/>
        <w:lvlText w:val="%1.%2.%3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67" w:hanging="567"/>
        </w:pPr>
        <w:rPr>
          <w:rFonts w:hint="default"/>
        </w:rPr>
      </w:lvl>
    </w:lvlOverride>
  </w:num>
  <w:num w:numId="39">
    <w:abstractNumId w:val="15"/>
    <w:lvlOverride w:ilvl="0">
      <w:startOverride w:val="2"/>
      <w:lvl w:ilvl="0">
        <w:start w:val="2"/>
        <w:numFmt w:val="decimal"/>
        <w:suff w:val="space"/>
        <w:lvlText w:val="%1"/>
        <w:lvlJc w:val="left"/>
        <w:pPr>
          <w:ind w:left="567" w:hanging="567"/>
        </w:pPr>
        <w:rPr>
          <w:rFonts w:hint="default"/>
        </w:rPr>
      </w:lvl>
    </w:lvlOverride>
    <w:lvlOverride w:ilvl="1">
      <w:startOverride w:val="4"/>
      <w:lvl w:ilvl="1">
        <w:start w:val="4"/>
        <w:numFmt w:val="decimal"/>
        <w:suff w:val="space"/>
        <w:lvlText w:val="%1.%2"/>
        <w:lvlJc w:val="left"/>
        <w:pPr>
          <w:ind w:left="2977" w:hanging="567"/>
        </w:pPr>
        <w:rPr>
          <w:rFonts w:hint="default"/>
        </w:rPr>
      </w:lvl>
    </w:lvlOverride>
  </w:num>
  <w:num w:numId="40">
    <w:abstractNumId w:val="15"/>
    <w:lvlOverride w:ilvl="0">
      <w:startOverride w:val="2"/>
      <w:lvl w:ilvl="0">
        <w:start w:val="2"/>
        <w:numFmt w:val="decimal"/>
        <w:suff w:val="space"/>
        <w:lvlText w:val="%1"/>
        <w:lvlJc w:val="left"/>
        <w:pPr>
          <w:ind w:left="567" w:hanging="567"/>
        </w:pPr>
        <w:rPr>
          <w:rFonts w:hint="default"/>
        </w:rPr>
      </w:lvl>
    </w:lvlOverride>
    <w:lvlOverride w:ilvl="1">
      <w:startOverride w:val="4"/>
      <w:lvl w:ilvl="1">
        <w:start w:val="4"/>
        <w:numFmt w:val="decimal"/>
        <w:suff w:val="space"/>
        <w:lvlText w:val="%1.%2"/>
        <w:lvlJc w:val="left"/>
        <w:pPr>
          <w:ind w:left="2977" w:hanging="567"/>
        </w:pPr>
        <w:rPr>
          <w:rFonts w:hint="default"/>
        </w:rPr>
      </w:lvl>
    </w:lvlOverride>
  </w:num>
  <w:num w:numId="41">
    <w:abstractNumId w:val="15"/>
    <w:lvlOverride w:ilvl="0">
      <w:startOverride w:val="2"/>
      <w:lvl w:ilvl="0">
        <w:start w:val="2"/>
        <w:numFmt w:val="decimal"/>
        <w:suff w:val="space"/>
        <w:lvlText w:val="%1"/>
        <w:lvlJc w:val="left"/>
        <w:pPr>
          <w:ind w:left="567" w:hanging="567"/>
        </w:pPr>
        <w:rPr>
          <w:rFonts w:hint="default"/>
        </w:rPr>
      </w:lvl>
    </w:lvlOverride>
    <w:lvlOverride w:ilvl="1">
      <w:startOverride w:val="4"/>
      <w:lvl w:ilvl="1">
        <w:start w:val="4"/>
        <w:numFmt w:val="decimal"/>
        <w:suff w:val="space"/>
        <w:lvlText w:val="%1.%2"/>
        <w:lvlJc w:val="left"/>
        <w:pPr>
          <w:ind w:left="2977" w:hanging="567"/>
        </w:pPr>
        <w:rPr>
          <w:rFonts w:hint="default"/>
        </w:rPr>
      </w:lvl>
    </w:lvlOverride>
  </w:num>
  <w:num w:numId="42">
    <w:abstractNumId w:val="15"/>
    <w:lvlOverride w:ilvl="0">
      <w:startOverride w:val="2"/>
      <w:lvl w:ilvl="0">
        <w:start w:val="2"/>
        <w:numFmt w:val="decimal"/>
        <w:suff w:val="space"/>
        <w:lvlText w:val="%1"/>
        <w:lvlJc w:val="left"/>
        <w:pPr>
          <w:ind w:left="567" w:hanging="567"/>
        </w:pPr>
        <w:rPr>
          <w:rFonts w:hint="default"/>
        </w:rPr>
      </w:lvl>
    </w:lvlOverride>
    <w:lvlOverride w:ilvl="1">
      <w:startOverride w:val="5"/>
      <w:lvl w:ilvl="1">
        <w:start w:val="5"/>
        <w:numFmt w:val="decimal"/>
        <w:suff w:val="space"/>
        <w:lvlText w:val="%1.%2"/>
        <w:lvlJc w:val="left"/>
        <w:pPr>
          <w:ind w:left="2977" w:hanging="567"/>
        </w:pPr>
        <w:rPr>
          <w:rFonts w:hint="default"/>
        </w:rPr>
      </w:lvl>
    </w:lvlOverride>
  </w:num>
  <w:num w:numId="43">
    <w:abstractNumId w:val="15"/>
    <w:lvlOverride w:ilvl="0">
      <w:lvl w:ilvl="0">
        <w:start w:val="1"/>
        <w:numFmt w:val="decimal"/>
        <w:suff w:val="space"/>
        <w:lvlText w:val="%1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a"/>
        <w:suff w:val="space"/>
        <w:lvlText w:val="%1.%2.%3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67" w:hanging="567"/>
        </w:pPr>
        <w:rPr>
          <w:rFonts w:hint="default"/>
        </w:rPr>
      </w:lvl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2F9"/>
    <w:rsid w:val="00001F75"/>
    <w:rsid w:val="00004354"/>
    <w:rsid w:val="000054E8"/>
    <w:rsid w:val="00011B46"/>
    <w:rsid w:val="000179A4"/>
    <w:rsid w:val="0002039D"/>
    <w:rsid w:val="00020666"/>
    <w:rsid w:val="00020714"/>
    <w:rsid w:val="00022B43"/>
    <w:rsid w:val="00024B0A"/>
    <w:rsid w:val="00026045"/>
    <w:rsid w:val="000267BA"/>
    <w:rsid w:val="000272DD"/>
    <w:rsid w:val="00031B80"/>
    <w:rsid w:val="00031DAF"/>
    <w:rsid w:val="00036012"/>
    <w:rsid w:val="0003634C"/>
    <w:rsid w:val="000447A5"/>
    <w:rsid w:val="00045C00"/>
    <w:rsid w:val="00046B88"/>
    <w:rsid w:val="00046F21"/>
    <w:rsid w:val="00047168"/>
    <w:rsid w:val="000576BE"/>
    <w:rsid w:val="000622F1"/>
    <w:rsid w:val="00065D9E"/>
    <w:rsid w:val="0007079D"/>
    <w:rsid w:val="00071ED2"/>
    <w:rsid w:val="00084EC5"/>
    <w:rsid w:val="00092C29"/>
    <w:rsid w:val="000A1019"/>
    <w:rsid w:val="000A1208"/>
    <w:rsid w:val="000A186A"/>
    <w:rsid w:val="000A27CE"/>
    <w:rsid w:val="000A5B47"/>
    <w:rsid w:val="000A75FA"/>
    <w:rsid w:val="000B0E6B"/>
    <w:rsid w:val="000B3A88"/>
    <w:rsid w:val="000B60D8"/>
    <w:rsid w:val="000C2161"/>
    <w:rsid w:val="000C3AA6"/>
    <w:rsid w:val="000C7AF8"/>
    <w:rsid w:val="000D07C7"/>
    <w:rsid w:val="000D577B"/>
    <w:rsid w:val="000D774B"/>
    <w:rsid w:val="000E13E7"/>
    <w:rsid w:val="000F08DD"/>
    <w:rsid w:val="000F1E3D"/>
    <w:rsid w:val="000F39D8"/>
    <w:rsid w:val="000F605E"/>
    <w:rsid w:val="000F760D"/>
    <w:rsid w:val="001035E1"/>
    <w:rsid w:val="001111BA"/>
    <w:rsid w:val="00111F51"/>
    <w:rsid w:val="00112104"/>
    <w:rsid w:val="001220A0"/>
    <w:rsid w:val="00122375"/>
    <w:rsid w:val="0012447B"/>
    <w:rsid w:val="00127395"/>
    <w:rsid w:val="0013447B"/>
    <w:rsid w:val="00135B0F"/>
    <w:rsid w:val="00136696"/>
    <w:rsid w:val="0014001B"/>
    <w:rsid w:val="001405B2"/>
    <w:rsid w:val="001438E4"/>
    <w:rsid w:val="00144124"/>
    <w:rsid w:val="00154F53"/>
    <w:rsid w:val="00163295"/>
    <w:rsid w:val="00167DFF"/>
    <w:rsid w:val="00170646"/>
    <w:rsid w:val="001721F4"/>
    <w:rsid w:val="001805A0"/>
    <w:rsid w:val="00180BA6"/>
    <w:rsid w:val="00182385"/>
    <w:rsid w:val="00183686"/>
    <w:rsid w:val="00190CEE"/>
    <w:rsid w:val="0019561C"/>
    <w:rsid w:val="00196323"/>
    <w:rsid w:val="001A058C"/>
    <w:rsid w:val="001A3E48"/>
    <w:rsid w:val="001A5A0B"/>
    <w:rsid w:val="001A653C"/>
    <w:rsid w:val="001B1A25"/>
    <w:rsid w:val="001B1A95"/>
    <w:rsid w:val="001B313E"/>
    <w:rsid w:val="001B40D1"/>
    <w:rsid w:val="001B54E2"/>
    <w:rsid w:val="001C3BDB"/>
    <w:rsid w:val="001C3E8D"/>
    <w:rsid w:val="001C4204"/>
    <w:rsid w:val="001C762A"/>
    <w:rsid w:val="001D07F2"/>
    <w:rsid w:val="001D0A66"/>
    <w:rsid w:val="001D2A53"/>
    <w:rsid w:val="001D4C09"/>
    <w:rsid w:val="001E427F"/>
    <w:rsid w:val="001E69F4"/>
    <w:rsid w:val="001F0013"/>
    <w:rsid w:val="001F61C5"/>
    <w:rsid w:val="001F6B92"/>
    <w:rsid w:val="00201A19"/>
    <w:rsid w:val="00202786"/>
    <w:rsid w:val="002044E3"/>
    <w:rsid w:val="002076CD"/>
    <w:rsid w:val="00212755"/>
    <w:rsid w:val="00212961"/>
    <w:rsid w:val="00212ED7"/>
    <w:rsid w:val="00216D06"/>
    <w:rsid w:val="00221BDA"/>
    <w:rsid w:val="0022346E"/>
    <w:rsid w:val="00230D70"/>
    <w:rsid w:val="0023147B"/>
    <w:rsid w:val="00233841"/>
    <w:rsid w:val="00235524"/>
    <w:rsid w:val="0024064B"/>
    <w:rsid w:val="00241B41"/>
    <w:rsid w:val="00241CD5"/>
    <w:rsid w:val="002457DE"/>
    <w:rsid w:val="00255179"/>
    <w:rsid w:val="002554DB"/>
    <w:rsid w:val="00262DEA"/>
    <w:rsid w:val="002636B9"/>
    <w:rsid w:val="0026569E"/>
    <w:rsid w:val="00265957"/>
    <w:rsid w:val="00266D6A"/>
    <w:rsid w:val="002757AB"/>
    <w:rsid w:val="00280399"/>
    <w:rsid w:val="00283B13"/>
    <w:rsid w:val="00293908"/>
    <w:rsid w:val="00294D44"/>
    <w:rsid w:val="00297583"/>
    <w:rsid w:val="002A0524"/>
    <w:rsid w:val="002A6453"/>
    <w:rsid w:val="002A6663"/>
    <w:rsid w:val="002A66C7"/>
    <w:rsid w:val="002A6DF0"/>
    <w:rsid w:val="002B0425"/>
    <w:rsid w:val="002B0634"/>
    <w:rsid w:val="002C17F2"/>
    <w:rsid w:val="002D6FD7"/>
    <w:rsid w:val="002F03C0"/>
    <w:rsid w:val="002F505D"/>
    <w:rsid w:val="0030125F"/>
    <w:rsid w:val="003015BE"/>
    <w:rsid w:val="0030367A"/>
    <w:rsid w:val="00303CC7"/>
    <w:rsid w:val="003066A8"/>
    <w:rsid w:val="00306FCF"/>
    <w:rsid w:val="00307833"/>
    <w:rsid w:val="00312A80"/>
    <w:rsid w:val="00312C26"/>
    <w:rsid w:val="00315DE1"/>
    <w:rsid w:val="00332554"/>
    <w:rsid w:val="003434AE"/>
    <w:rsid w:val="003436A0"/>
    <w:rsid w:val="003477C6"/>
    <w:rsid w:val="00351CB1"/>
    <w:rsid w:val="00354377"/>
    <w:rsid w:val="00355C8A"/>
    <w:rsid w:val="0036445B"/>
    <w:rsid w:val="00366071"/>
    <w:rsid w:val="00373BF0"/>
    <w:rsid w:val="00375020"/>
    <w:rsid w:val="003762EE"/>
    <w:rsid w:val="00377465"/>
    <w:rsid w:val="00381FD9"/>
    <w:rsid w:val="00383F87"/>
    <w:rsid w:val="00386094"/>
    <w:rsid w:val="00390BA5"/>
    <w:rsid w:val="00390BE3"/>
    <w:rsid w:val="003941B2"/>
    <w:rsid w:val="003A1453"/>
    <w:rsid w:val="003A4BB3"/>
    <w:rsid w:val="003A66B7"/>
    <w:rsid w:val="003B0886"/>
    <w:rsid w:val="003B2273"/>
    <w:rsid w:val="003B5609"/>
    <w:rsid w:val="003B6C72"/>
    <w:rsid w:val="003C193C"/>
    <w:rsid w:val="003C22C7"/>
    <w:rsid w:val="003D6485"/>
    <w:rsid w:val="003E13E4"/>
    <w:rsid w:val="003E3A1D"/>
    <w:rsid w:val="003E445F"/>
    <w:rsid w:val="003E7554"/>
    <w:rsid w:val="003F1587"/>
    <w:rsid w:val="003F597B"/>
    <w:rsid w:val="003F6536"/>
    <w:rsid w:val="003F77B5"/>
    <w:rsid w:val="00400C0F"/>
    <w:rsid w:val="004013E2"/>
    <w:rsid w:val="00402635"/>
    <w:rsid w:val="004111C6"/>
    <w:rsid w:val="004146FB"/>
    <w:rsid w:val="004252B7"/>
    <w:rsid w:val="0042724A"/>
    <w:rsid w:val="004301A4"/>
    <w:rsid w:val="004307F4"/>
    <w:rsid w:val="00430B9A"/>
    <w:rsid w:val="00431F0D"/>
    <w:rsid w:val="0044028A"/>
    <w:rsid w:val="00444AB9"/>
    <w:rsid w:val="00447D8C"/>
    <w:rsid w:val="0045255F"/>
    <w:rsid w:val="004529EA"/>
    <w:rsid w:val="00463421"/>
    <w:rsid w:val="004649E3"/>
    <w:rsid w:val="00471A61"/>
    <w:rsid w:val="00473631"/>
    <w:rsid w:val="00474513"/>
    <w:rsid w:val="00474A55"/>
    <w:rsid w:val="0047523E"/>
    <w:rsid w:val="004772B3"/>
    <w:rsid w:val="00477977"/>
    <w:rsid w:val="00480AA2"/>
    <w:rsid w:val="00480BBB"/>
    <w:rsid w:val="0048148F"/>
    <w:rsid w:val="0048283C"/>
    <w:rsid w:val="00482B67"/>
    <w:rsid w:val="00482F67"/>
    <w:rsid w:val="0048365E"/>
    <w:rsid w:val="004903ED"/>
    <w:rsid w:val="00490DEE"/>
    <w:rsid w:val="00492C23"/>
    <w:rsid w:val="00494C3F"/>
    <w:rsid w:val="004954A8"/>
    <w:rsid w:val="0049790A"/>
    <w:rsid w:val="004A09FE"/>
    <w:rsid w:val="004A10BB"/>
    <w:rsid w:val="004A1694"/>
    <w:rsid w:val="004A2179"/>
    <w:rsid w:val="004A2501"/>
    <w:rsid w:val="004A4675"/>
    <w:rsid w:val="004A4F4F"/>
    <w:rsid w:val="004A517A"/>
    <w:rsid w:val="004A58CB"/>
    <w:rsid w:val="004A64DF"/>
    <w:rsid w:val="004A7805"/>
    <w:rsid w:val="004C302C"/>
    <w:rsid w:val="004C3DCD"/>
    <w:rsid w:val="004D04EA"/>
    <w:rsid w:val="004D2EA4"/>
    <w:rsid w:val="004D38E9"/>
    <w:rsid w:val="004D6DD9"/>
    <w:rsid w:val="004E11F7"/>
    <w:rsid w:val="004E4498"/>
    <w:rsid w:val="004E5A06"/>
    <w:rsid w:val="004E7C05"/>
    <w:rsid w:val="004F0D43"/>
    <w:rsid w:val="004F14ED"/>
    <w:rsid w:val="004F2C84"/>
    <w:rsid w:val="004F3A49"/>
    <w:rsid w:val="004F4A6C"/>
    <w:rsid w:val="004F63BE"/>
    <w:rsid w:val="00501F5E"/>
    <w:rsid w:val="00515226"/>
    <w:rsid w:val="005170D6"/>
    <w:rsid w:val="0051744B"/>
    <w:rsid w:val="0051767B"/>
    <w:rsid w:val="005176DF"/>
    <w:rsid w:val="00517736"/>
    <w:rsid w:val="00517F9F"/>
    <w:rsid w:val="00523278"/>
    <w:rsid w:val="0053007C"/>
    <w:rsid w:val="005324F8"/>
    <w:rsid w:val="00534254"/>
    <w:rsid w:val="00535CC3"/>
    <w:rsid w:val="00536408"/>
    <w:rsid w:val="00537347"/>
    <w:rsid w:val="00537B9F"/>
    <w:rsid w:val="00544A83"/>
    <w:rsid w:val="00544D3A"/>
    <w:rsid w:val="00547869"/>
    <w:rsid w:val="00547F40"/>
    <w:rsid w:val="00552CEF"/>
    <w:rsid w:val="00553CDF"/>
    <w:rsid w:val="0055406F"/>
    <w:rsid w:val="00555085"/>
    <w:rsid w:val="00555211"/>
    <w:rsid w:val="00556A9B"/>
    <w:rsid w:val="005713D3"/>
    <w:rsid w:val="005729E0"/>
    <w:rsid w:val="005733B4"/>
    <w:rsid w:val="005745D1"/>
    <w:rsid w:val="005769BE"/>
    <w:rsid w:val="00580F0E"/>
    <w:rsid w:val="00582C4F"/>
    <w:rsid w:val="00587071"/>
    <w:rsid w:val="0059057A"/>
    <w:rsid w:val="005905FC"/>
    <w:rsid w:val="0059169A"/>
    <w:rsid w:val="005929D1"/>
    <w:rsid w:val="00592DB1"/>
    <w:rsid w:val="005A2575"/>
    <w:rsid w:val="005A338A"/>
    <w:rsid w:val="005A63A2"/>
    <w:rsid w:val="005B3256"/>
    <w:rsid w:val="005B49FD"/>
    <w:rsid w:val="005B5AFA"/>
    <w:rsid w:val="005C0DBE"/>
    <w:rsid w:val="005C1562"/>
    <w:rsid w:val="005C287B"/>
    <w:rsid w:val="005C5C8B"/>
    <w:rsid w:val="005D4043"/>
    <w:rsid w:val="005E547D"/>
    <w:rsid w:val="005E6BCB"/>
    <w:rsid w:val="005F1896"/>
    <w:rsid w:val="005F3998"/>
    <w:rsid w:val="005F46A6"/>
    <w:rsid w:val="00600036"/>
    <w:rsid w:val="006018CF"/>
    <w:rsid w:val="0060352F"/>
    <w:rsid w:val="006041F3"/>
    <w:rsid w:val="0060466D"/>
    <w:rsid w:val="00604E75"/>
    <w:rsid w:val="00610802"/>
    <w:rsid w:val="0061140B"/>
    <w:rsid w:val="00611D0F"/>
    <w:rsid w:val="006166BD"/>
    <w:rsid w:val="00626547"/>
    <w:rsid w:val="006332BE"/>
    <w:rsid w:val="00634606"/>
    <w:rsid w:val="00635A95"/>
    <w:rsid w:val="006409A8"/>
    <w:rsid w:val="006414E6"/>
    <w:rsid w:val="006443BA"/>
    <w:rsid w:val="00646A54"/>
    <w:rsid w:val="00646DAD"/>
    <w:rsid w:val="00647B75"/>
    <w:rsid w:val="006604E8"/>
    <w:rsid w:val="00665C48"/>
    <w:rsid w:val="00680EF4"/>
    <w:rsid w:val="0068161A"/>
    <w:rsid w:val="006837A0"/>
    <w:rsid w:val="00686EF8"/>
    <w:rsid w:val="006918A6"/>
    <w:rsid w:val="0069319E"/>
    <w:rsid w:val="00695C43"/>
    <w:rsid w:val="006A1943"/>
    <w:rsid w:val="006A3F89"/>
    <w:rsid w:val="006A6443"/>
    <w:rsid w:val="006A6777"/>
    <w:rsid w:val="006B226F"/>
    <w:rsid w:val="006B2277"/>
    <w:rsid w:val="006B4567"/>
    <w:rsid w:val="006B5898"/>
    <w:rsid w:val="006C30EB"/>
    <w:rsid w:val="006C4A83"/>
    <w:rsid w:val="006D12A9"/>
    <w:rsid w:val="006D2E7D"/>
    <w:rsid w:val="006D38AE"/>
    <w:rsid w:val="006D6310"/>
    <w:rsid w:val="006D78F8"/>
    <w:rsid w:val="006E473B"/>
    <w:rsid w:val="006E4DD4"/>
    <w:rsid w:val="006F403D"/>
    <w:rsid w:val="006F5761"/>
    <w:rsid w:val="006F6B04"/>
    <w:rsid w:val="00703D2E"/>
    <w:rsid w:val="00707A1E"/>
    <w:rsid w:val="007105D7"/>
    <w:rsid w:val="00712289"/>
    <w:rsid w:val="00713EEB"/>
    <w:rsid w:val="0071499F"/>
    <w:rsid w:val="007150AB"/>
    <w:rsid w:val="007272F4"/>
    <w:rsid w:val="00731756"/>
    <w:rsid w:val="00737736"/>
    <w:rsid w:val="00741372"/>
    <w:rsid w:val="0074269D"/>
    <w:rsid w:val="00744570"/>
    <w:rsid w:val="007446BA"/>
    <w:rsid w:val="0074565C"/>
    <w:rsid w:val="00750239"/>
    <w:rsid w:val="00757A8E"/>
    <w:rsid w:val="0076330B"/>
    <w:rsid w:val="00763384"/>
    <w:rsid w:val="00773E81"/>
    <w:rsid w:val="00775936"/>
    <w:rsid w:val="00781C29"/>
    <w:rsid w:val="00782A18"/>
    <w:rsid w:val="0079640E"/>
    <w:rsid w:val="007A67AE"/>
    <w:rsid w:val="007B18CF"/>
    <w:rsid w:val="007B46BF"/>
    <w:rsid w:val="007C0236"/>
    <w:rsid w:val="007C688F"/>
    <w:rsid w:val="007C69A1"/>
    <w:rsid w:val="007D5E4D"/>
    <w:rsid w:val="007D6240"/>
    <w:rsid w:val="007E199A"/>
    <w:rsid w:val="007E22F9"/>
    <w:rsid w:val="007E7114"/>
    <w:rsid w:val="007F5E38"/>
    <w:rsid w:val="007F6707"/>
    <w:rsid w:val="007F7569"/>
    <w:rsid w:val="007F77DE"/>
    <w:rsid w:val="007F7D21"/>
    <w:rsid w:val="00800461"/>
    <w:rsid w:val="00804D71"/>
    <w:rsid w:val="00805F4A"/>
    <w:rsid w:val="00806E7F"/>
    <w:rsid w:val="00815A52"/>
    <w:rsid w:val="008175FD"/>
    <w:rsid w:val="00821236"/>
    <w:rsid w:val="00822417"/>
    <w:rsid w:val="0082377F"/>
    <w:rsid w:val="00823BF7"/>
    <w:rsid w:val="008244F8"/>
    <w:rsid w:val="00824728"/>
    <w:rsid w:val="0082576D"/>
    <w:rsid w:val="00826222"/>
    <w:rsid w:val="00826F96"/>
    <w:rsid w:val="00837D54"/>
    <w:rsid w:val="00840DE1"/>
    <w:rsid w:val="00845ADC"/>
    <w:rsid w:val="00846201"/>
    <w:rsid w:val="00857E72"/>
    <w:rsid w:val="00860C54"/>
    <w:rsid w:val="008626DB"/>
    <w:rsid w:val="008721D5"/>
    <w:rsid w:val="0087370D"/>
    <w:rsid w:val="00874D41"/>
    <w:rsid w:val="00874E72"/>
    <w:rsid w:val="0087790A"/>
    <w:rsid w:val="00882C52"/>
    <w:rsid w:val="00883BD2"/>
    <w:rsid w:val="00883BF6"/>
    <w:rsid w:val="00886D96"/>
    <w:rsid w:val="00887A51"/>
    <w:rsid w:val="00892CB0"/>
    <w:rsid w:val="00896398"/>
    <w:rsid w:val="008A328E"/>
    <w:rsid w:val="008A39B4"/>
    <w:rsid w:val="008A6E19"/>
    <w:rsid w:val="008C6F17"/>
    <w:rsid w:val="008D6388"/>
    <w:rsid w:val="008D73B4"/>
    <w:rsid w:val="008E2A54"/>
    <w:rsid w:val="008E4684"/>
    <w:rsid w:val="008E5786"/>
    <w:rsid w:val="008E5AAF"/>
    <w:rsid w:val="008E601B"/>
    <w:rsid w:val="008E687C"/>
    <w:rsid w:val="008E6FD9"/>
    <w:rsid w:val="008F02BC"/>
    <w:rsid w:val="008F5198"/>
    <w:rsid w:val="008F6C20"/>
    <w:rsid w:val="0090523A"/>
    <w:rsid w:val="00906523"/>
    <w:rsid w:val="00911573"/>
    <w:rsid w:val="009220EE"/>
    <w:rsid w:val="0092448B"/>
    <w:rsid w:val="009254BC"/>
    <w:rsid w:val="00932BC0"/>
    <w:rsid w:val="00932CCA"/>
    <w:rsid w:val="00934991"/>
    <w:rsid w:val="00936C6A"/>
    <w:rsid w:val="00943692"/>
    <w:rsid w:val="00943DD6"/>
    <w:rsid w:val="00944090"/>
    <w:rsid w:val="00944A5D"/>
    <w:rsid w:val="00946F15"/>
    <w:rsid w:val="009507CF"/>
    <w:rsid w:val="0095219A"/>
    <w:rsid w:val="00953FDD"/>
    <w:rsid w:val="009564A1"/>
    <w:rsid w:val="0095686E"/>
    <w:rsid w:val="009576AA"/>
    <w:rsid w:val="009579AE"/>
    <w:rsid w:val="00957B41"/>
    <w:rsid w:val="00960D2F"/>
    <w:rsid w:val="0096324D"/>
    <w:rsid w:val="00963470"/>
    <w:rsid w:val="00963E8C"/>
    <w:rsid w:val="009707A8"/>
    <w:rsid w:val="00972435"/>
    <w:rsid w:val="00977F7B"/>
    <w:rsid w:val="00980E10"/>
    <w:rsid w:val="009839DC"/>
    <w:rsid w:val="00983F35"/>
    <w:rsid w:val="00990D21"/>
    <w:rsid w:val="00996955"/>
    <w:rsid w:val="009B01BF"/>
    <w:rsid w:val="009C03EB"/>
    <w:rsid w:val="009C0CE5"/>
    <w:rsid w:val="009C3C03"/>
    <w:rsid w:val="009C7E19"/>
    <w:rsid w:val="009D4ED5"/>
    <w:rsid w:val="009D763E"/>
    <w:rsid w:val="009E4D73"/>
    <w:rsid w:val="009F0FED"/>
    <w:rsid w:val="00A03EBA"/>
    <w:rsid w:val="00A04080"/>
    <w:rsid w:val="00A04CBD"/>
    <w:rsid w:val="00A1114B"/>
    <w:rsid w:val="00A15D2D"/>
    <w:rsid w:val="00A211AA"/>
    <w:rsid w:val="00A21C45"/>
    <w:rsid w:val="00A2477C"/>
    <w:rsid w:val="00A30822"/>
    <w:rsid w:val="00A31796"/>
    <w:rsid w:val="00A32252"/>
    <w:rsid w:val="00A3561F"/>
    <w:rsid w:val="00A37717"/>
    <w:rsid w:val="00A43280"/>
    <w:rsid w:val="00A45DB6"/>
    <w:rsid w:val="00A51CBA"/>
    <w:rsid w:val="00A56D13"/>
    <w:rsid w:val="00A62F3F"/>
    <w:rsid w:val="00A63CDE"/>
    <w:rsid w:val="00A64928"/>
    <w:rsid w:val="00A66036"/>
    <w:rsid w:val="00A66519"/>
    <w:rsid w:val="00A70468"/>
    <w:rsid w:val="00A7173D"/>
    <w:rsid w:val="00A7374D"/>
    <w:rsid w:val="00A77403"/>
    <w:rsid w:val="00A80EB1"/>
    <w:rsid w:val="00A81824"/>
    <w:rsid w:val="00A8390A"/>
    <w:rsid w:val="00A84010"/>
    <w:rsid w:val="00A95314"/>
    <w:rsid w:val="00A96DE5"/>
    <w:rsid w:val="00AA0238"/>
    <w:rsid w:val="00AA0795"/>
    <w:rsid w:val="00AA081F"/>
    <w:rsid w:val="00AA0CDF"/>
    <w:rsid w:val="00AA7B14"/>
    <w:rsid w:val="00AB3074"/>
    <w:rsid w:val="00AC0E62"/>
    <w:rsid w:val="00AC17AC"/>
    <w:rsid w:val="00AC1FDE"/>
    <w:rsid w:val="00AD00BC"/>
    <w:rsid w:val="00AD0349"/>
    <w:rsid w:val="00AD3A47"/>
    <w:rsid w:val="00AD5258"/>
    <w:rsid w:val="00AE0A96"/>
    <w:rsid w:val="00AE2F78"/>
    <w:rsid w:val="00AE38AA"/>
    <w:rsid w:val="00AE5A0F"/>
    <w:rsid w:val="00AF3FFF"/>
    <w:rsid w:val="00AF457A"/>
    <w:rsid w:val="00AF5EF1"/>
    <w:rsid w:val="00B03D62"/>
    <w:rsid w:val="00B05E60"/>
    <w:rsid w:val="00B10324"/>
    <w:rsid w:val="00B161EF"/>
    <w:rsid w:val="00B16ABB"/>
    <w:rsid w:val="00B234E6"/>
    <w:rsid w:val="00B32381"/>
    <w:rsid w:val="00B34608"/>
    <w:rsid w:val="00B36B3C"/>
    <w:rsid w:val="00B4074C"/>
    <w:rsid w:val="00B4092A"/>
    <w:rsid w:val="00B40A78"/>
    <w:rsid w:val="00B45674"/>
    <w:rsid w:val="00B513D7"/>
    <w:rsid w:val="00B550B3"/>
    <w:rsid w:val="00B56849"/>
    <w:rsid w:val="00B60C39"/>
    <w:rsid w:val="00B628D6"/>
    <w:rsid w:val="00B6616B"/>
    <w:rsid w:val="00B70AF7"/>
    <w:rsid w:val="00B7159B"/>
    <w:rsid w:val="00B737F5"/>
    <w:rsid w:val="00B7542A"/>
    <w:rsid w:val="00B75A24"/>
    <w:rsid w:val="00B767C5"/>
    <w:rsid w:val="00B76C6C"/>
    <w:rsid w:val="00B81267"/>
    <w:rsid w:val="00B82B96"/>
    <w:rsid w:val="00B9017D"/>
    <w:rsid w:val="00B94593"/>
    <w:rsid w:val="00B96393"/>
    <w:rsid w:val="00BA483B"/>
    <w:rsid w:val="00BA5E74"/>
    <w:rsid w:val="00BA65BF"/>
    <w:rsid w:val="00BB0E3B"/>
    <w:rsid w:val="00BB2571"/>
    <w:rsid w:val="00BB617F"/>
    <w:rsid w:val="00BB6D6A"/>
    <w:rsid w:val="00BC0DE2"/>
    <w:rsid w:val="00BD6E91"/>
    <w:rsid w:val="00BE07EA"/>
    <w:rsid w:val="00BE4BF4"/>
    <w:rsid w:val="00BE5244"/>
    <w:rsid w:val="00BE7B60"/>
    <w:rsid w:val="00BE7CC6"/>
    <w:rsid w:val="00C02D63"/>
    <w:rsid w:val="00C07972"/>
    <w:rsid w:val="00C07C45"/>
    <w:rsid w:val="00C11031"/>
    <w:rsid w:val="00C1407E"/>
    <w:rsid w:val="00C211F8"/>
    <w:rsid w:val="00C26F3D"/>
    <w:rsid w:val="00C30D3B"/>
    <w:rsid w:val="00C3177B"/>
    <w:rsid w:val="00C31EBD"/>
    <w:rsid w:val="00C37477"/>
    <w:rsid w:val="00C40154"/>
    <w:rsid w:val="00C45844"/>
    <w:rsid w:val="00C47503"/>
    <w:rsid w:val="00C50BD1"/>
    <w:rsid w:val="00C50C0C"/>
    <w:rsid w:val="00C50F4B"/>
    <w:rsid w:val="00C52A62"/>
    <w:rsid w:val="00C538BF"/>
    <w:rsid w:val="00C538C0"/>
    <w:rsid w:val="00C53CAC"/>
    <w:rsid w:val="00C67941"/>
    <w:rsid w:val="00C745F3"/>
    <w:rsid w:val="00C81DE1"/>
    <w:rsid w:val="00C83C64"/>
    <w:rsid w:val="00C87B00"/>
    <w:rsid w:val="00C90D09"/>
    <w:rsid w:val="00C91775"/>
    <w:rsid w:val="00C918B6"/>
    <w:rsid w:val="00C937A7"/>
    <w:rsid w:val="00CA5F8E"/>
    <w:rsid w:val="00CB109A"/>
    <w:rsid w:val="00CB33BD"/>
    <w:rsid w:val="00CB3814"/>
    <w:rsid w:val="00CB38FA"/>
    <w:rsid w:val="00CC295C"/>
    <w:rsid w:val="00CC4C06"/>
    <w:rsid w:val="00CC696B"/>
    <w:rsid w:val="00CD7F26"/>
    <w:rsid w:val="00CE0EFA"/>
    <w:rsid w:val="00CE57F3"/>
    <w:rsid w:val="00CF532F"/>
    <w:rsid w:val="00CF68F2"/>
    <w:rsid w:val="00CF76B7"/>
    <w:rsid w:val="00D009BE"/>
    <w:rsid w:val="00D00ACF"/>
    <w:rsid w:val="00D02D68"/>
    <w:rsid w:val="00D0736D"/>
    <w:rsid w:val="00D10AF2"/>
    <w:rsid w:val="00D142C0"/>
    <w:rsid w:val="00D15D43"/>
    <w:rsid w:val="00D221E9"/>
    <w:rsid w:val="00D313B1"/>
    <w:rsid w:val="00D334CE"/>
    <w:rsid w:val="00D44CCE"/>
    <w:rsid w:val="00D46B10"/>
    <w:rsid w:val="00D5026E"/>
    <w:rsid w:val="00D60BCB"/>
    <w:rsid w:val="00D72533"/>
    <w:rsid w:val="00D7371C"/>
    <w:rsid w:val="00D73B5C"/>
    <w:rsid w:val="00D7592A"/>
    <w:rsid w:val="00D93A9F"/>
    <w:rsid w:val="00D94535"/>
    <w:rsid w:val="00D96EFC"/>
    <w:rsid w:val="00D97190"/>
    <w:rsid w:val="00DA1950"/>
    <w:rsid w:val="00DA3DB4"/>
    <w:rsid w:val="00DA6A1A"/>
    <w:rsid w:val="00DA7E1D"/>
    <w:rsid w:val="00DB2585"/>
    <w:rsid w:val="00DC43DA"/>
    <w:rsid w:val="00DC5B82"/>
    <w:rsid w:val="00DD4630"/>
    <w:rsid w:val="00DD617D"/>
    <w:rsid w:val="00DE0BE0"/>
    <w:rsid w:val="00DE4047"/>
    <w:rsid w:val="00DF2DC1"/>
    <w:rsid w:val="00DF7AF3"/>
    <w:rsid w:val="00E01626"/>
    <w:rsid w:val="00E02F53"/>
    <w:rsid w:val="00E06298"/>
    <w:rsid w:val="00E2609A"/>
    <w:rsid w:val="00E31B89"/>
    <w:rsid w:val="00E3493E"/>
    <w:rsid w:val="00E4002A"/>
    <w:rsid w:val="00E40C46"/>
    <w:rsid w:val="00E4104E"/>
    <w:rsid w:val="00E42D82"/>
    <w:rsid w:val="00E4445B"/>
    <w:rsid w:val="00E45FDB"/>
    <w:rsid w:val="00E50099"/>
    <w:rsid w:val="00E501B6"/>
    <w:rsid w:val="00E52293"/>
    <w:rsid w:val="00E52DFD"/>
    <w:rsid w:val="00E54FC2"/>
    <w:rsid w:val="00E56D2C"/>
    <w:rsid w:val="00E623FC"/>
    <w:rsid w:val="00E646F8"/>
    <w:rsid w:val="00E64C5F"/>
    <w:rsid w:val="00E66CD6"/>
    <w:rsid w:val="00E70AD1"/>
    <w:rsid w:val="00E80070"/>
    <w:rsid w:val="00E807BD"/>
    <w:rsid w:val="00E84FCA"/>
    <w:rsid w:val="00E8538F"/>
    <w:rsid w:val="00E87AC8"/>
    <w:rsid w:val="00EA1FEE"/>
    <w:rsid w:val="00EA5254"/>
    <w:rsid w:val="00EA5769"/>
    <w:rsid w:val="00EA7876"/>
    <w:rsid w:val="00EB4ABE"/>
    <w:rsid w:val="00EB5551"/>
    <w:rsid w:val="00EC1C0D"/>
    <w:rsid w:val="00EC439B"/>
    <w:rsid w:val="00EC4483"/>
    <w:rsid w:val="00EC608C"/>
    <w:rsid w:val="00EC6400"/>
    <w:rsid w:val="00ED0170"/>
    <w:rsid w:val="00ED2AC6"/>
    <w:rsid w:val="00ED5087"/>
    <w:rsid w:val="00ED5CC1"/>
    <w:rsid w:val="00ED5EAA"/>
    <w:rsid w:val="00ED661C"/>
    <w:rsid w:val="00EE561A"/>
    <w:rsid w:val="00EE7A9C"/>
    <w:rsid w:val="00EF030F"/>
    <w:rsid w:val="00EF355E"/>
    <w:rsid w:val="00EF49AB"/>
    <w:rsid w:val="00F00140"/>
    <w:rsid w:val="00F0231D"/>
    <w:rsid w:val="00F06238"/>
    <w:rsid w:val="00F137CB"/>
    <w:rsid w:val="00F14115"/>
    <w:rsid w:val="00F25BCD"/>
    <w:rsid w:val="00F30681"/>
    <w:rsid w:val="00F31530"/>
    <w:rsid w:val="00F31AB9"/>
    <w:rsid w:val="00F33709"/>
    <w:rsid w:val="00F339BD"/>
    <w:rsid w:val="00F34DFD"/>
    <w:rsid w:val="00F3686D"/>
    <w:rsid w:val="00F36EF8"/>
    <w:rsid w:val="00F37431"/>
    <w:rsid w:val="00F3755A"/>
    <w:rsid w:val="00F40D0D"/>
    <w:rsid w:val="00F411C0"/>
    <w:rsid w:val="00F422D5"/>
    <w:rsid w:val="00F45916"/>
    <w:rsid w:val="00F511A0"/>
    <w:rsid w:val="00F52814"/>
    <w:rsid w:val="00F53470"/>
    <w:rsid w:val="00F546F0"/>
    <w:rsid w:val="00F574BA"/>
    <w:rsid w:val="00F62DD5"/>
    <w:rsid w:val="00F6424C"/>
    <w:rsid w:val="00F64608"/>
    <w:rsid w:val="00F66F51"/>
    <w:rsid w:val="00F70803"/>
    <w:rsid w:val="00F7506B"/>
    <w:rsid w:val="00F76595"/>
    <w:rsid w:val="00F87C24"/>
    <w:rsid w:val="00F90B6D"/>
    <w:rsid w:val="00F91801"/>
    <w:rsid w:val="00F92B55"/>
    <w:rsid w:val="00F96B01"/>
    <w:rsid w:val="00FA073D"/>
    <w:rsid w:val="00FA4D48"/>
    <w:rsid w:val="00FA5C35"/>
    <w:rsid w:val="00FA6BC4"/>
    <w:rsid w:val="00FA7D12"/>
    <w:rsid w:val="00FB3A26"/>
    <w:rsid w:val="00FB3D0E"/>
    <w:rsid w:val="00FB465B"/>
    <w:rsid w:val="00FB6313"/>
    <w:rsid w:val="00FB6C44"/>
    <w:rsid w:val="00FB70A0"/>
    <w:rsid w:val="00FC05D1"/>
    <w:rsid w:val="00FC28C0"/>
    <w:rsid w:val="00FE2B1C"/>
    <w:rsid w:val="00FE2DCB"/>
    <w:rsid w:val="00FE575F"/>
    <w:rsid w:val="00FE5CFB"/>
    <w:rsid w:val="00FF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4494EF6-B617-4535-9D4C-8B25CDE7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autoRedefine/>
    <w:uiPriority w:val="9"/>
    <w:qFormat/>
    <w:rsid w:val="003D6485"/>
    <w:pPr>
      <w:keepNext/>
      <w:keepLines/>
      <w:numPr>
        <w:numId w:val="25"/>
      </w:numPr>
      <w:tabs>
        <w:tab w:val="left" w:pos="360"/>
      </w:tabs>
      <w:spacing w:before="240" w:after="240"/>
      <w:ind w:left="0" w:firstLine="0"/>
      <w:jc w:val="both"/>
      <w:outlineLvl w:val="0"/>
    </w:pPr>
    <w:rPr>
      <w:rFonts w:ascii="Verdana" w:eastAsiaTheme="majorEastAsia" w:hAnsi="Verdana" w:cs="Times New Roman"/>
      <w:b/>
      <w:bCs/>
      <w:color w:val="000000" w:themeColor="text1"/>
      <w:sz w:val="24"/>
      <w:szCs w:val="24"/>
    </w:rPr>
  </w:style>
  <w:style w:type="paragraph" w:styleId="2">
    <w:name w:val="heading 2"/>
    <w:basedOn w:val="a0"/>
    <w:next w:val="a0"/>
    <w:link w:val="20"/>
    <w:uiPriority w:val="9"/>
    <w:unhideWhenUsed/>
    <w:qFormat/>
    <w:rsid w:val="00C918B6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444AB9"/>
    <w:pPr>
      <w:keepNext/>
      <w:keepLines/>
      <w:numPr>
        <w:ilvl w:val="2"/>
        <w:numId w:val="1"/>
      </w:numPr>
      <w:spacing w:before="40" w:after="0"/>
      <w:outlineLvl w:val="2"/>
    </w:pPr>
    <w:rPr>
      <w:rFonts w:ascii="Times New Roman" w:eastAsiaTheme="majorEastAsia" w:hAnsi="Times New Roman" w:cstheme="majorBidi"/>
      <w:color w:val="000000" w:themeColor="text1"/>
      <w:sz w:val="28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C918B6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unhideWhenUsed/>
    <w:qFormat/>
    <w:rsid w:val="00C918B6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918B6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C918B6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C918B6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C918B6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990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0"/>
    <w:link w:val="a6"/>
    <w:uiPriority w:val="99"/>
    <w:unhideWhenUsed/>
    <w:rsid w:val="00BB0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BB0E3B"/>
  </w:style>
  <w:style w:type="paragraph" w:styleId="a7">
    <w:name w:val="footer"/>
    <w:basedOn w:val="a0"/>
    <w:link w:val="a8"/>
    <w:uiPriority w:val="99"/>
    <w:unhideWhenUsed/>
    <w:rsid w:val="00BB0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BB0E3B"/>
  </w:style>
  <w:style w:type="character" w:customStyle="1" w:styleId="10">
    <w:name w:val="Заголовок 1 Знак"/>
    <w:basedOn w:val="a1"/>
    <w:link w:val="1"/>
    <w:uiPriority w:val="9"/>
    <w:rsid w:val="003D6485"/>
    <w:rPr>
      <w:rFonts w:ascii="Verdana" w:eastAsiaTheme="majorEastAsia" w:hAnsi="Verdana" w:cs="Times New Roman"/>
      <w:b/>
      <w:bCs/>
      <w:color w:val="000000" w:themeColor="text1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C918B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444AB9"/>
    <w:rPr>
      <w:rFonts w:ascii="Times New Roman" w:eastAsiaTheme="majorEastAsia" w:hAnsi="Times New Roman" w:cstheme="majorBidi"/>
      <w:color w:val="000000" w:themeColor="text1"/>
      <w:sz w:val="28"/>
      <w:szCs w:val="24"/>
    </w:rPr>
  </w:style>
  <w:style w:type="character" w:customStyle="1" w:styleId="40">
    <w:name w:val="Заголовок 4 Знак"/>
    <w:basedOn w:val="a1"/>
    <w:link w:val="4"/>
    <w:uiPriority w:val="9"/>
    <w:rsid w:val="00C918B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1"/>
    <w:link w:val="5"/>
    <w:uiPriority w:val="9"/>
    <w:rsid w:val="00C918B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C918B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C918B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1"/>
    <w:link w:val="8"/>
    <w:uiPriority w:val="9"/>
    <w:semiHidden/>
    <w:rsid w:val="00C918B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C918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9">
    <w:name w:val="List Paragraph"/>
    <w:basedOn w:val="a0"/>
    <w:uiPriority w:val="34"/>
    <w:qFormat/>
    <w:rsid w:val="00C918B6"/>
    <w:pPr>
      <w:ind w:left="720"/>
      <w:contextualSpacing/>
    </w:pPr>
  </w:style>
  <w:style w:type="character" w:styleId="aa">
    <w:name w:val="page number"/>
    <w:basedOn w:val="a1"/>
    <w:uiPriority w:val="99"/>
    <w:semiHidden/>
    <w:unhideWhenUsed/>
    <w:rsid w:val="00741372"/>
  </w:style>
  <w:style w:type="paragraph" w:styleId="ab">
    <w:name w:val="No Spacing"/>
    <w:link w:val="ac"/>
    <w:uiPriority w:val="1"/>
    <w:qFormat/>
    <w:rsid w:val="006A6443"/>
    <w:pPr>
      <w:spacing w:after="0" w:line="240" w:lineRule="auto"/>
    </w:pPr>
  </w:style>
  <w:style w:type="character" w:customStyle="1" w:styleId="ac">
    <w:name w:val="Без интервала Знак"/>
    <w:basedOn w:val="a1"/>
    <w:link w:val="ab"/>
    <w:uiPriority w:val="1"/>
    <w:rsid w:val="00A211AA"/>
  </w:style>
  <w:style w:type="paragraph" w:styleId="ad">
    <w:name w:val="TOC Heading"/>
    <w:basedOn w:val="1"/>
    <w:next w:val="a0"/>
    <w:uiPriority w:val="39"/>
    <w:unhideWhenUsed/>
    <w:qFormat/>
    <w:rsid w:val="007E22F9"/>
    <w:pPr>
      <w:numPr>
        <w:numId w:val="0"/>
      </w:numPr>
      <w:outlineLvl w:val="9"/>
    </w:pPr>
    <w:rPr>
      <w:rFonts w:asciiTheme="majorHAnsi" w:hAnsiTheme="majorHAnsi" w:cstheme="majorBidi"/>
      <w:b w:val="0"/>
      <w:bCs w:val="0"/>
      <w:color w:val="2E74B5" w:themeColor="accent1" w:themeShade="BF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5A2575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5A2575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rsid w:val="006B2277"/>
    <w:pPr>
      <w:tabs>
        <w:tab w:val="right" w:pos="9345"/>
      </w:tabs>
      <w:spacing w:after="100"/>
      <w:ind w:left="440"/>
    </w:pPr>
    <w:rPr>
      <w:rFonts w:ascii="Verdana" w:hAnsi="Verdana"/>
      <w:noProof/>
      <w:sz w:val="24"/>
      <w:szCs w:val="24"/>
    </w:rPr>
  </w:style>
  <w:style w:type="character" w:styleId="ae">
    <w:name w:val="Hyperlink"/>
    <w:basedOn w:val="a1"/>
    <w:uiPriority w:val="99"/>
    <w:unhideWhenUsed/>
    <w:rsid w:val="005A2575"/>
    <w:rPr>
      <w:color w:val="0563C1" w:themeColor="hyperlink"/>
      <w:u w:val="single"/>
    </w:rPr>
  </w:style>
  <w:style w:type="paragraph" w:styleId="af">
    <w:name w:val="caption"/>
    <w:basedOn w:val="a0"/>
    <w:next w:val="a0"/>
    <w:uiPriority w:val="35"/>
    <w:unhideWhenUsed/>
    <w:qFormat/>
    <w:rsid w:val="002A66C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apple-tab-span">
    <w:name w:val="apple-tab-span"/>
    <w:basedOn w:val="a1"/>
    <w:rsid w:val="004D04EA"/>
  </w:style>
  <w:style w:type="paragraph" w:styleId="51">
    <w:name w:val="toc 5"/>
    <w:basedOn w:val="a0"/>
    <w:next w:val="a0"/>
    <w:autoRedefine/>
    <w:uiPriority w:val="39"/>
    <w:unhideWhenUsed/>
    <w:rsid w:val="00823BF7"/>
    <w:pPr>
      <w:spacing w:after="100"/>
      <w:ind w:left="880"/>
    </w:pPr>
  </w:style>
  <w:style w:type="paragraph" w:styleId="41">
    <w:name w:val="toc 4"/>
    <w:basedOn w:val="a0"/>
    <w:next w:val="a0"/>
    <w:autoRedefine/>
    <w:uiPriority w:val="39"/>
    <w:unhideWhenUsed/>
    <w:rsid w:val="006332BE"/>
    <w:pPr>
      <w:spacing w:after="100"/>
      <w:ind w:left="660"/>
    </w:pPr>
    <w:rPr>
      <w:rFonts w:eastAsiaTheme="minorEastAsia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6332BE"/>
    <w:pPr>
      <w:spacing w:after="100"/>
      <w:ind w:left="1100"/>
    </w:pPr>
    <w:rPr>
      <w:rFonts w:eastAsiaTheme="minorEastAsia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6332BE"/>
    <w:pPr>
      <w:spacing w:after="100"/>
      <w:ind w:left="1320"/>
    </w:pPr>
    <w:rPr>
      <w:rFonts w:eastAsiaTheme="minorEastAsia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6332BE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6332BE"/>
    <w:pPr>
      <w:spacing w:after="100"/>
      <w:ind w:left="1760"/>
    </w:pPr>
    <w:rPr>
      <w:rFonts w:eastAsiaTheme="minorEastAsia"/>
      <w:lang w:eastAsia="ru-RU"/>
    </w:rPr>
  </w:style>
  <w:style w:type="table" w:styleId="af0">
    <w:name w:val="Table Grid"/>
    <w:basedOn w:val="a2"/>
    <w:uiPriority w:val="39"/>
    <w:rsid w:val="002F50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endnote text"/>
    <w:basedOn w:val="a0"/>
    <w:link w:val="af2"/>
    <w:uiPriority w:val="99"/>
    <w:semiHidden/>
    <w:unhideWhenUsed/>
    <w:rsid w:val="00AD0349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1"/>
    <w:link w:val="af1"/>
    <w:uiPriority w:val="99"/>
    <w:semiHidden/>
    <w:rsid w:val="00AD0349"/>
    <w:rPr>
      <w:sz w:val="20"/>
      <w:szCs w:val="20"/>
    </w:rPr>
  </w:style>
  <w:style w:type="paragraph" w:customStyle="1" w:styleId="22">
    <w:name w:val="2 уровень списка"/>
    <w:basedOn w:val="a0"/>
    <w:link w:val="23"/>
    <w:autoRedefine/>
    <w:qFormat/>
    <w:rsid w:val="00026045"/>
    <w:pPr>
      <w:spacing w:after="240" w:line="276" w:lineRule="auto"/>
      <w:ind w:firstLine="426"/>
      <w:jc w:val="both"/>
      <w:outlineLvl w:val="1"/>
    </w:pPr>
    <w:rPr>
      <w:rFonts w:ascii="Verdana" w:hAnsi="Verdana"/>
      <w:sz w:val="24"/>
      <w:szCs w:val="32"/>
    </w:rPr>
  </w:style>
  <w:style w:type="character" w:customStyle="1" w:styleId="23">
    <w:name w:val="2 уровень списка Знак"/>
    <w:basedOn w:val="a1"/>
    <w:link w:val="22"/>
    <w:rsid w:val="00026045"/>
    <w:rPr>
      <w:rFonts w:ascii="Verdana" w:hAnsi="Verdana"/>
      <w:sz w:val="24"/>
      <w:szCs w:val="32"/>
    </w:rPr>
  </w:style>
  <w:style w:type="paragraph" w:customStyle="1" w:styleId="a">
    <w:name w:val="З уровень списка"/>
    <w:basedOn w:val="a0"/>
    <w:autoRedefine/>
    <w:qFormat/>
    <w:rsid w:val="00944A5D"/>
    <w:pPr>
      <w:numPr>
        <w:ilvl w:val="2"/>
        <w:numId w:val="13"/>
      </w:numPr>
      <w:spacing w:after="0"/>
      <w:ind w:left="0" w:firstLine="709"/>
      <w:jc w:val="both"/>
      <w:outlineLvl w:val="2"/>
    </w:pPr>
    <w:rPr>
      <w:rFonts w:ascii="Verdana" w:hAnsi="Verdana"/>
      <w:sz w:val="24"/>
      <w:szCs w:val="24"/>
    </w:rPr>
  </w:style>
  <w:style w:type="paragraph" w:customStyle="1" w:styleId="12">
    <w:name w:val="1 уровень"/>
    <w:basedOn w:val="a0"/>
    <w:autoRedefine/>
    <w:qFormat/>
    <w:rsid w:val="00294D44"/>
    <w:pPr>
      <w:spacing w:after="0" w:line="276" w:lineRule="auto"/>
      <w:ind w:firstLine="426"/>
      <w:jc w:val="both"/>
      <w:outlineLvl w:val="1"/>
    </w:pPr>
    <w:rPr>
      <w:rFonts w:ascii="Verdana" w:hAnsi="Verdan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2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2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63" Type="http://schemas.openxmlformats.org/officeDocument/2006/relationships/image" Target="media/image54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226" Type="http://schemas.openxmlformats.org/officeDocument/2006/relationships/image" Target="media/image216.png"/><Relationship Id="rId268" Type="http://schemas.openxmlformats.org/officeDocument/2006/relationships/image" Target="media/image257.png"/><Relationship Id="rId32" Type="http://schemas.openxmlformats.org/officeDocument/2006/relationships/image" Target="media/image23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5" Type="http://schemas.openxmlformats.org/officeDocument/2006/relationships/webSettings" Target="webSettings.xml"/><Relationship Id="rId181" Type="http://schemas.openxmlformats.org/officeDocument/2006/relationships/image" Target="media/image172.png"/><Relationship Id="rId237" Type="http://schemas.openxmlformats.org/officeDocument/2006/relationships/image" Target="media/image227.png"/><Relationship Id="rId258" Type="http://schemas.openxmlformats.org/officeDocument/2006/relationships/image" Target="media/image248.png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227" Type="http://schemas.openxmlformats.org/officeDocument/2006/relationships/image" Target="media/image217.png"/><Relationship Id="rId248" Type="http://schemas.openxmlformats.org/officeDocument/2006/relationships/image" Target="media/image238.png"/><Relationship Id="rId269" Type="http://schemas.openxmlformats.org/officeDocument/2006/relationships/image" Target="media/image258.png"/><Relationship Id="rId12" Type="http://schemas.openxmlformats.org/officeDocument/2006/relationships/image" Target="media/image3.png"/><Relationship Id="rId33" Type="http://schemas.openxmlformats.org/officeDocument/2006/relationships/image" Target="media/image24.png"/><Relationship Id="rId108" Type="http://schemas.openxmlformats.org/officeDocument/2006/relationships/image" Target="media/image99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61" Type="http://schemas.openxmlformats.org/officeDocument/2006/relationships/image" Target="media/image152.png"/><Relationship Id="rId182" Type="http://schemas.openxmlformats.org/officeDocument/2006/relationships/image" Target="media/image173.png"/><Relationship Id="rId217" Type="http://schemas.openxmlformats.org/officeDocument/2006/relationships/image" Target="media/image208.png"/><Relationship Id="rId6" Type="http://schemas.openxmlformats.org/officeDocument/2006/relationships/footnotes" Target="footnotes.xml"/><Relationship Id="rId238" Type="http://schemas.openxmlformats.org/officeDocument/2006/relationships/image" Target="media/image228.png"/><Relationship Id="rId259" Type="http://schemas.openxmlformats.org/officeDocument/2006/relationships/image" Target="media/image249.png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270" Type="http://schemas.openxmlformats.org/officeDocument/2006/relationships/image" Target="media/image259.png"/><Relationship Id="rId44" Type="http://schemas.openxmlformats.org/officeDocument/2006/relationships/image" Target="media/image35.png"/><Relationship Id="rId65" Type="http://schemas.openxmlformats.org/officeDocument/2006/relationships/image" Target="media/image56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51" Type="http://schemas.openxmlformats.org/officeDocument/2006/relationships/image" Target="media/image142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28" Type="http://schemas.openxmlformats.org/officeDocument/2006/relationships/image" Target="media/image218.png"/><Relationship Id="rId249" Type="http://schemas.openxmlformats.org/officeDocument/2006/relationships/image" Target="media/image239.png"/><Relationship Id="rId13" Type="http://schemas.openxmlformats.org/officeDocument/2006/relationships/image" Target="media/image4.png"/><Relationship Id="rId109" Type="http://schemas.openxmlformats.org/officeDocument/2006/relationships/image" Target="media/image100.png"/><Relationship Id="rId260" Type="http://schemas.openxmlformats.org/officeDocument/2006/relationships/image" Target="media/image250.png"/><Relationship Id="rId34" Type="http://schemas.openxmlformats.org/officeDocument/2006/relationships/image" Target="media/image25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141" Type="http://schemas.openxmlformats.org/officeDocument/2006/relationships/image" Target="media/image132.png"/><Relationship Id="rId7" Type="http://schemas.openxmlformats.org/officeDocument/2006/relationships/endnotes" Target="endnotes.xml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18" Type="http://schemas.openxmlformats.org/officeDocument/2006/relationships/image" Target="media/image209.png"/><Relationship Id="rId239" Type="http://schemas.openxmlformats.org/officeDocument/2006/relationships/image" Target="media/image229.png"/><Relationship Id="rId250" Type="http://schemas.openxmlformats.org/officeDocument/2006/relationships/image" Target="media/image240.png"/><Relationship Id="rId271" Type="http://schemas.openxmlformats.org/officeDocument/2006/relationships/image" Target="media/image260.png"/><Relationship Id="rId24" Type="http://schemas.openxmlformats.org/officeDocument/2006/relationships/image" Target="media/image15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31" Type="http://schemas.openxmlformats.org/officeDocument/2006/relationships/image" Target="media/image122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229" Type="http://schemas.openxmlformats.org/officeDocument/2006/relationships/image" Target="media/image219.png"/><Relationship Id="rId240" Type="http://schemas.openxmlformats.org/officeDocument/2006/relationships/image" Target="media/image230.png"/><Relationship Id="rId261" Type="http://schemas.openxmlformats.org/officeDocument/2006/relationships/image" Target="media/image251.png"/><Relationship Id="rId14" Type="http://schemas.openxmlformats.org/officeDocument/2006/relationships/image" Target="media/image5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8" Type="http://schemas.openxmlformats.org/officeDocument/2006/relationships/image" Target="media/image1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219" Type="http://schemas.openxmlformats.org/officeDocument/2006/relationships/oleObject" Target="embeddings/oleObject1.bin"/><Relationship Id="rId230" Type="http://schemas.openxmlformats.org/officeDocument/2006/relationships/image" Target="media/image220.png"/><Relationship Id="rId251" Type="http://schemas.openxmlformats.org/officeDocument/2006/relationships/image" Target="media/image241.png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272" Type="http://schemas.openxmlformats.org/officeDocument/2006/relationships/image" Target="media/image261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220" Type="http://schemas.openxmlformats.org/officeDocument/2006/relationships/image" Target="media/image210.png"/><Relationship Id="rId241" Type="http://schemas.openxmlformats.org/officeDocument/2006/relationships/image" Target="media/image231.png"/><Relationship Id="rId15" Type="http://schemas.openxmlformats.org/officeDocument/2006/relationships/image" Target="media/image6.jpe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262" Type="http://schemas.openxmlformats.org/officeDocument/2006/relationships/image" Target="media/image252.png"/><Relationship Id="rId78" Type="http://schemas.openxmlformats.org/officeDocument/2006/relationships/image" Target="media/image69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64" Type="http://schemas.openxmlformats.org/officeDocument/2006/relationships/image" Target="media/image155.png"/><Relationship Id="rId185" Type="http://schemas.openxmlformats.org/officeDocument/2006/relationships/image" Target="media/image176.png"/><Relationship Id="rId9" Type="http://schemas.openxmlformats.org/officeDocument/2006/relationships/image" Target="../ppt/media/image2.svg"/><Relationship Id="rId210" Type="http://schemas.openxmlformats.org/officeDocument/2006/relationships/image" Target="media/image201.png"/><Relationship Id="rId26" Type="http://schemas.openxmlformats.org/officeDocument/2006/relationships/image" Target="media/image17.png"/><Relationship Id="rId231" Type="http://schemas.openxmlformats.org/officeDocument/2006/relationships/image" Target="media/image221.png"/><Relationship Id="rId252" Type="http://schemas.openxmlformats.org/officeDocument/2006/relationships/image" Target="media/image242.png"/><Relationship Id="rId273" Type="http://schemas.openxmlformats.org/officeDocument/2006/relationships/image" Target="media/image262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16" Type="http://schemas.openxmlformats.org/officeDocument/2006/relationships/image" Target="media/image7.png"/><Relationship Id="rId221" Type="http://schemas.openxmlformats.org/officeDocument/2006/relationships/image" Target="media/image211.png"/><Relationship Id="rId242" Type="http://schemas.openxmlformats.org/officeDocument/2006/relationships/image" Target="media/image232.png"/><Relationship Id="rId263" Type="http://schemas.openxmlformats.org/officeDocument/2006/relationships/image" Target="media/image253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11" Type="http://schemas.openxmlformats.org/officeDocument/2006/relationships/image" Target="media/image202.png"/><Relationship Id="rId232" Type="http://schemas.openxmlformats.org/officeDocument/2006/relationships/image" Target="media/image222.png"/><Relationship Id="rId253" Type="http://schemas.openxmlformats.org/officeDocument/2006/relationships/image" Target="media/image243.png"/><Relationship Id="rId274" Type="http://schemas.openxmlformats.org/officeDocument/2006/relationships/header" Target="header1.xml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8.png"/><Relationship Id="rId201" Type="http://schemas.openxmlformats.org/officeDocument/2006/relationships/image" Target="media/image192.png"/><Relationship Id="rId222" Type="http://schemas.openxmlformats.org/officeDocument/2006/relationships/image" Target="media/image212.png"/><Relationship Id="rId243" Type="http://schemas.openxmlformats.org/officeDocument/2006/relationships/image" Target="media/image233.png"/><Relationship Id="rId264" Type="http://schemas.openxmlformats.org/officeDocument/2006/relationships/image" Target="media/image254.png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1" Type="http://schemas.openxmlformats.org/officeDocument/2006/relationships/customXml" Target="../customXml/item1.xml"/><Relationship Id="rId212" Type="http://schemas.openxmlformats.org/officeDocument/2006/relationships/image" Target="media/image203.png"/><Relationship Id="rId233" Type="http://schemas.openxmlformats.org/officeDocument/2006/relationships/image" Target="media/image223.png"/><Relationship Id="rId254" Type="http://schemas.openxmlformats.org/officeDocument/2006/relationships/image" Target="media/image24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275" Type="http://schemas.openxmlformats.org/officeDocument/2006/relationships/footer" Target="footer1.xml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202" Type="http://schemas.openxmlformats.org/officeDocument/2006/relationships/image" Target="media/image193.png"/><Relationship Id="rId223" Type="http://schemas.openxmlformats.org/officeDocument/2006/relationships/image" Target="media/image213.png"/><Relationship Id="rId244" Type="http://schemas.openxmlformats.org/officeDocument/2006/relationships/image" Target="media/image23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265" Type="http://schemas.openxmlformats.org/officeDocument/2006/relationships/oleObject" Target="embeddings/oleObject2.bin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25" Type="http://schemas.openxmlformats.org/officeDocument/2006/relationships/image" Target="media/image116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13" Type="http://schemas.openxmlformats.org/officeDocument/2006/relationships/image" Target="media/image204.png"/><Relationship Id="rId234" Type="http://schemas.openxmlformats.org/officeDocument/2006/relationships/image" Target="media/image224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55" Type="http://schemas.openxmlformats.org/officeDocument/2006/relationships/image" Target="media/image245.png"/><Relationship Id="rId276" Type="http://schemas.openxmlformats.org/officeDocument/2006/relationships/footer" Target="footer2.xml"/><Relationship Id="rId40" Type="http://schemas.openxmlformats.org/officeDocument/2006/relationships/image" Target="media/image31.png"/><Relationship Id="rId115" Type="http://schemas.openxmlformats.org/officeDocument/2006/relationships/image" Target="media/image106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19" Type="http://schemas.openxmlformats.org/officeDocument/2006/relationships/image" Target="media/image10.png"/><Relationship Id="rId224" Type="http://schemas.openxmlformats.org/officeDocument/2006/relationships/image" Target="media/image214.png"/><Relationship Id="rId245" Type="http://schemas.openxmlformats.org/officeDocument/2006/relationships/image" Target="media/image235.png"/><Relationship Id="rId266" Type="http://schemas.openxmlformats.org/officeDocument/2006/relationships/image" Target="media/image255.png"/><Relationship Id="rId30" Type="http://schemas.openxmlformats.org/officeDocument/2006/relationships/image" Target="media/image2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189" Type="http://schemas.openxmlformats.org/officeDocument/2006/relationships/image" Target="media/image180.png"/><Relationship Id="rId3" Type="http://schemas.openxmlformats.org/officeDocument/2006/relationships/styles" Target="styles.xml"/><Relationship Id="rId214" Type="http://schemas.openxmlformats.org/officeDocument/2006/relationships/image" Target="media/image205.png"/><Relationship Id="rId235" Type="http://schemas.openxmlformats.org/officeDocument/2006/relationships/image" Target="media/image225.png"/><Relationship Id="rId256" Type="http://schemas.openxmlformats.org/officeDocument/2006/relationships/image" Target="media/image246.png"/><Relationship Id="rId277" Type="http://schemas.openxmlformats.org/officeDocument/2006/relationships/fontTable" Target="fontTable.xml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179" Type="http://schemas.openxmlformats.org/officeDocument/2006/relationships/image" Target="media/image170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5" Type="http://schemas.openxmlformats.org/officeDocument/2006/relationships/image" Target="media/image215.png"/><Relationship Id="rId246" Type="http://schemas.openxmlformats.org/officeDocument/2006/relationships/image" Target="media/image236.png"/><Relationship Id="rId267" Type="http://schemas.openxmlformats.org/officeDocument/2006/relationships/image" Target="media/image256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94" Type="http://schemas.openxmlformats.org/officeDocument/2006/relationships/image" Target="media/image85.png"/><Relationship Id="rId148" Type="http://schemas.openxmlformats.org/officeDocument/2006/relationships/image" Target="media/image139.png"/><Relationship Id="rId169" Type="http://schemas.openxmlformats.org/officeDocument/2006/relationships/image" Target="media/image160.png"/><Relationship Id="rId4" Type="http://schemas.openxmlformats.org/officeDocument/2006/relationships/settings" Target="settings.xml"/><Relationship Id="rId180" Type="http://schemas.openxmlformats.org/officeDocument/2006/relationships/image" Target="media/image171.png"/><Relationship Id="rId215" Type="http://schemas.openxmlformats.org/officeDocument/2006/relationships/image" Target="media/image206.png"/><Relationship Id="rId236" Type="http://schemas.openxmlformats.org/officeDocument/2006/relationships/image" Target="media/image226.png"/><Relationship Id="rId257" Type="http://schemas.openxmlformats.org/officeDocument/2006/relationships/image" Target="media/image247.png"/><Relationship Id="rId278" Type="http://schemas.openxmlformats.org/officeDocument/2006/relationships/theme" Target="theme/theme1.xml"/><Relationship Id="rId42" Type="http://schemas.openxmlformats.org/officeDocument/2006/relationships/image" Target="media/image33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47" Type="http://schemas.openxmlformats.org/officeDocument/2006/relationships/image" Target="media/image237.png"/><Relationship Id="rId107" Type="http://schemas.openxmlformats.org/officeDocument/2006/relationships/image" Target="media/image98.png"/><Relationship Id="rId11" Type="http://schemas.openxmlformats.org/officeDocument/2006/relationships/image" Target="../ppt/media/image6.svg"/><Relationship Id="rId53" Type="http://schemas.openxmlformats.org/officeDocument/2006/relationships/image" Target="media/image44.png"/><Relationship Id="rId149" Type="http://schemas.openxmlformats.org/officeDocument/2006/relationships/image" Target="media/image140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216" Type="http://schemas.openxmlformats.org/officeDocument/2006/relationships/image" Target="media/image20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86;&#1076;&#1082;&#1086;&#1087;&#1072;&#1077;&#1074;&#1072;&#1058;\Desktop\&#1064;&#1072;&#1073;&#1083;&#1086;&#1085;%20&#1058;&#1080;&#1090;&#1091;&#1083;&#1100;&#1085;&#1099;&#1081;%20&#1083;&#1080;&#1089;&#1090;%20&#8212;%20&#1082;&#1086;&#1087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FE926-166B-4417-A9F8-2C1231A69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Титульный лист — копия</Template>
  <TotalTime>2035</TotalTime>
  <Pages>99</Pages>
  <Words>7377</Words>
  <Characters>42050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49329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Подкопаева Татьяна</dc:creator>
  <cp:keywords/>
  <dc:description/>
  <cp:lastModifiedBy>Татьяна</cp:lastModifiedBy>
  <cp:revision>118</cp:revision>
  <dcterms:created xsi:type="dcterms:W3CDTF">2020-09-03T10:24:00Z</dcterms:created>
  <dcterms:modified xsi:type="dcterms:W3CDTF">2022-03-18T16:23:00Z</dcterms:modified>
</cp:coreProperties>
</file>